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F9D98" w14:textId="77777777" w:rsidR="00F31257" w:rsidRDefault="00F31257" w:rsidP="00F312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RODES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d.1457)</w:t>
      </w:r>
    </w:p>
    <w:p w14:paraId="69DDC7CD" w14:textId="77777777" w:rsidR="00F31257" w:rsidRDefault="00F31257" w:rsidP="00F312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the parish of </w:t>
      </w:r>
      <w:proofErr w:type="spellStart"/>
      <w:proofErr w:type="gramStart"/>
      <w:r>
        <w:rPr>
          <w:rFonts w:cs="Times New Roman"/>
          <w:szCs w:val="24"/>
        </w:rPr>
        <w:t>St.Michael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Spurriergate</w:t>
      </w:r>
      <w:proofErr w:type="spellEnd"/>
      <w:r>
        <w:rPr>
          <w:rFonts w:cs="Times New Roman"/>
          <w:szCs w:val="24"/>
        </w:rPr>
        <w:t>, York. Fisher.</w:t>
      </w:r>
    </w:p>
    <w:p w14:paraId="7C46FFC6" w14:textId="77777777" w:rsidR="00F31257" w:rsidRDefault="00F31257" w:rsidP="00F31257">
      <w:pPr>
        <w:pStyle w:val="NoSpacing"/>
        <w:rPr>
          <w:rFonts w:cs="Times New Roman"/>
          <w:szCs w:val="24"/>
        </w:rPr>
      </w:pPr>
    </w:p>
    <w:p w14:paraId="4ACF5C3E" w14:textId="77777777" w:rsidR="00F31257" w:rsidRDefault="00F31257" w:rsidP="00F31257">
      <w:pPr>
        <w:pStyle w:val="NoSpacing"/>
        <w:rPr>
          <w:rFonts w:cs="Times New Roman"/>
          <w:szCs w:val="24"/>
        </w:rPr>
      </w:pPr>
    </w:p>
    <w:p w14:paraId="1012A68B" w14:textId="77777777" w:rsidR="00F31257" w:rsidRDefault="00F31257" w:rsidP="00F312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1497</w:t>
      </w:r>
      <w:r>
        <w:rPr>
          <w:rFonts w:cs="Times New Roman"/>
          <w:szCs w:val="24"/>
        </w:rPr>
        <w:tab/>
        <w:t xml:space="preserve">At the time of his death, he owned a small boat called “le </w:t>
      </w:r>
      <w:proofErr w:type="spellStart"/>
      <w:r>
        <w:rPr>
          <w:rFonts w:cs="Times New Roman"/>
          <w:szCs w:val="24"/>
        </w:rPr>
        <w:t>Showte</w:t>
      </w:r>
      <w:proofErr w:type="spellEnd"/>
      <w:r>
        <w:rPr>
          <w:rFonts w:cs="Times New Roman"/>
          <w:szCs w:val="24"/>
        </w:rPr>
        <w:t xml:space="preserve">” and a </w:t>
      </w:r>
    </w:p>
    <w:p w14:paraId="368BEB2D" w14:textId="77777777" w:rsidR="00F31257" w:rsidRDefault="00F31257" w:rsidP="00F312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coyship</w:t>
      </w:r>
      <w:proofErr w:type="spellEnd"/>
      <w:r>
        <w:rPr>
          <w:rFonts w:cs="Times New Roman"/>
          <w:szCs w:val="24"/>
        </w:rPr>
        <w:t>.</w:t>
      </w:r>
    </w:p>
    <w:p w14:paraId="30C9FE88" w14:textId="77777777" w:rsidR="00F31257" w:rsidRDefault="00F31257" w:rsidP="00F31257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(“Craftsmen and Industry </w:t>
      </w:r>
      <w:proofErr w:type="gramStart"/>
      <w:r>
        <w:rPr>
          <w:rFonts w:cs="Times New Roman"/>
          <w:szCs w:val="24"/>
        </w:rPr>
        <w:t>In</w:t>
      </w:r>
      <w:proofErr w:type="gramEnd"/>
      <w:r>
        <w:rPr>
          <w:rFonts w:cs="Times New Roman"/>
          <w:szCs w:val="24"/>
        </w:rPr>
        <w:t xml:space="preserve"> Late Medieval York” by Heather Crichton Swanson, a dissertation submitted for the degree of D.Phil., University of York, Department of History. December 1980 pp.140-1)</w:t>
      </w:r>
    </w:p>
    <w:p w14:paraId="5036716F" w14:textId="77777777" w:rsidR="00F31257" w:rsidRDefault="00F31257" w:rsidP="00F31257">
      <w:pPr>
        <w:pStyle w:val="NoSpacing"/>
        <w:rPr>
          <w:rFonts w:cs="Times New Roman"/>
          <w:szCs w:val="24"/>
        </w:rPr>
      </w:pPr>
    </w:p>
    <w:p w14:paraId="53AA9AD8" w14:textId="77777777" w:rsidR="00F31257" w:rsidRDefault="00F31257" w:rsidP="00F31257">
      <w:pPr>
        <w:pStyle w:val="NoSpacing"/>
        <w:rPr>
          <w:rFonts w:cs="Times New Roman"/>
          <w:szCs w:val="24"/>
        </w:rPr>
      </w:pPr>
    </w:p>
    <w:p w14:paraId="53034368" w14:textId="77777777" w:rsidR="00F31257" w:rsidRDefault="00F31257" w:rsidP="00F312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February 2024</w:t>
      </w:r>
    </w:p>
    <w:p w14:paraId="3E8F958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E802F" w14:textId="77777777" w:rsidR="00F31257" w:rsidRDefault="00F31257" w:rsidP="009139A6">
      <w:r>
        <w:separator/>
      </w:r>
    </w:p>
  </w:endnote>
  <w:endnote w:type="continuationSeparator" w:id="0">
    <w:p w14:paraId="7B89C081" w14:textId="77777777" w:rsidR="00F31257" w:rsidRDefault="00F312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A7C0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AD9D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D3D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5E634" w14:textId="77777777" w:rsidR="00F31257" w:rsidRDefault="00F31257" w:rsidP="009139A6">
      <w:r>
        <w:separator/>
      </w:r>
    </w:p>
  </w:footnote>
  <w:footnote w:type="continuationSeparator" w:id="0">
    <w:p w14:paraId="49E860E7" w14:textId="77777777" w:rsidR="00F31257" w:rsidRDefault="00F312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434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6A6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995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25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31257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8333D"/>
  <w15:chartTrackingRefBased/>
  <w15:docId w15:val="{C45D96DE-4C0C-42A8-97AC-895847A39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2024-02-22T17:22:00Z</dcterms:created>
  <dcterms:modified xsi:type="dcterms:W3CDTF">2024-02-22T17:23:00Z</dcterms:modified>
</cp:coreProperties>
</file>