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AF951" w14:textId="7EA65B1F" w:rsidR="00BA00AB" w:rsidRDefault="00AC03C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RODERYS</w:t>
      </w:r>
      <w:r>
        <w:rPr>
          <w:rFonts w:ascii="Times New Roman" w:hAnsi="Times New Roman" w:cs="Times New Roman"/>
          <w:sz w:val="24"/>
          <w:szCs w:val="24"/>
        </w:rPr>
        <w:t xml:space="preserve">      (fl.1411)</w:t>
      </w:r>
    </w:p>
    <w:p w14:paraId="4F02A1BB" w14:textId="514F253D" w:rsidR="00AC03CB" w:rsidRDefault="00AC03C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14:paraId="64547045" w14:textId="1664027A" w:rsidR="00AC03CB" w:rsidRDefault="00AC03C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BFBC05" w14:textId="779CBA0B" w:rsidR="00AC03CB" w:rsidRDefault="00AC03C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9A3AF8" w14:textId="4B496EBF" w:rsidR="00AC03CB" w:rsidRDefault="00AC03C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May1411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tonsure.    (“Stafford Register” pp.436 and 426)</w:t>
      </w:r>
    </w:p>
    <w:p w14:paraId="5B2A6555" w14:textId="047E66D1" w:rsidR="00AC03CB" w:rsidRDefault="00AC03C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3B19D9" w14:textId="765B5CF7" w:rsidR="00AC03CB" w:rsidRDefault="00AC03C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0A6658" w14:textId="277C3C3D" w:rsidR="00AC03CB" w:rsidRPr="00AC03CB" w:rsidRDefault="00AC03C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December 2021</w:t>
      </w:r>
    </w:p>
    <w:sectPr w:rsidR="00AC03CB" w:rsidRPr="00AC03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37A14" w14:textId="77777777" w:rsidR="00AC03CB" w:rsidRDefault="00AC03CB" w:rsidP="009139A6">
      <w:r>
        <w:separator/>
      </w:r>
    </w:p>
  </w:endnote>
  <w:endnote w:type="continuationSeparator" w:id="0">
    <w:p w14:paraId="3C91DFEB" w14:textId="77777777" w:rsidR="00AC03CB" w:rsidRDefault="00AC03C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502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BD7D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812B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B6DC5" w14:textId="77777777" w:rsidR="00AC03CB" w:rsidRDefault="00AC03CB" w:rsidP="009139A6">
      <w:r>
        <w:separator/>
      </w:r>
    </w:p>
  </w:footnote>
  <w:footnote w:type="continuationSeparator" w:id="0">
    <w:p w14:paraId="0348A6D4" w14:textId="77777777" w:rsidR="00AC03CB" w:rsidRDefault="00AC03C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953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514A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E8DC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3CB"/>
    <w:rsid w:val="000666E0"/>
    <w:rsid w:val="002510B7"/>
    <w:rsid w:val="005C130B"/>
    <w:rsid w:val="00826F5C"/>
    <w:rsid w:val="009139A6"/>
    <w:rsid w:val="009448BB"/>
    <w:rsid w:val="00A3176C"/>
    <w:rsid w:val="00AC03CB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767E7"/>
  <w15:chartTrackingRefBased/>
  <w15:docId w15:val="{67915A82-2D04-45FE-8638-7D52D52A7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2021-12-19T20:11:00Z</dcterms:created>
  <dcterms:modified xsi:type="dcterms:W3CDTF">2021-12-19T20:13:00Z</dcterms:modified>
</cp:coreProperties>
</file>