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B9CED" w14:textId="6D8DB73E" w:rsidR="00BA00AB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RODERHAM</w:t>
      </w:r>
      <w:r>
        <w:rPr>
          <w:rFonts w:ascii="Times New Roman" w:hAnsi="Times New Roman" w:cs="Times New Roman"/>
          <w:sz w:val="24"/>
          <w:szCs w:val="24"/>
        </w:rPr>
        <w:t xml:space="preserve">      (d.1433)</w:t>
      </w:r>
    </w:p>
    <w:p w14:paraId="319C9757" w14:textId="1D6CE4C3" w:rsid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7590C974" w14:textId="4E8D6552" w:rsid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4D022" w14:textId="19617DEC" w:rsid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288AD8" w14:textId="0EBF4E2C" w:rsid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possessions was granted.  (W.Y.R. p.139)</w:t>
      </w:r>
    </w:p>
    <w:p w14:paraId="5C26B8E9" w14:textId="5490B50F" w:rsid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EE84D" w14:textId="75A2A25E" w:rsid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3BEC87" w14:textId="6B2E1DA8" w:rsidR="009A6B33" w:rsidRPr="009A6B33" w:rsidRDefault="009A6B3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September 2021</w:t>
      </w:r>
    </w:p>
    <w:sectPr w:rsidR="009A6B33" w:rsidRPr="009A6B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D1ACF" w14:textId="77777777" w:rsidR="009A6B33" w:rsidRDefault="009A6B33" w:rsidP="009139A6">
      <w:r>
        <w:separator/>
      </w:r>
    </w:p>
  </w:endnote>
  <w:endnote w:type="continuationSeparator" w:id="0">
    <w:p w14:paraId="7F430C02" w14:textId="77777777" w:rsidR="009A6B33" w:rsidRDefault="009A6B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26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5EC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AD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FF063" w14:textId="77777777" w:rsidR="009A6B33" w:rsidRDefault="009A6B33" w:rsidP="009139A6">
      <w:r>
        <w:separator/>
      </w:r>
    </w:p>
  </w:footnote>
  <w:footnote w:type="continuationSeparator" w:id="0">
    <w:p w14:paraId="06C77D99" w14:textId="77777777" w:rsidR="009A6B33" w:rsidRDefault="009A6B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56B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09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41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B33"/>
    <w:rsid w:val="000666E0"/>
    <w:rsid w:val="002510B7"/>
    <w:rsid w:val="005C130B"/>
    <w:rsid w:val="00826F5C"/>
    <w:rsid w:val="009139A6"/>
    <w:rsid w:val="009448BB"/>
    <w:rsid w:val="009A6B3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80225"/>
  <w15:chartTrackingRefBased/>
  <w15:docId w15:val="{86D26F9F-520F-46B9-8554-403207FE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2021-09-17T20:45:00Z</dcterms:created>
  <dcterms:modified xsi:type="dcterms:W3CDTF">2021-09-17T20:47:00Z</dcterms:modified>
</cp:coreProperties>
</file>