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AA7D2" w14:textId="5FD157BD" w:rsidR="00BA00AB" w:rsidRDefault="00D1475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RODERHAM</w:t>
      </w:r>
      <w:r>
        <w:rPr>
          <w:rFonts w:ascii="Times New Roman" w:hAnsi="Times New Roman" w:cs="Times New Roman"/>
          <w:sz w:val="24"/>
          <w:szCs w:val="24"/>
        </w:rPr>
        <w:t xml:space="preserve">       (d.ca.1446)</w:t>
      </w:r>
    </w:p>
    <w:p w14:paraId="7D1FD4D5" w14:textId="4F883657" w:rsidR="00D14750" w:rsidRDefault="00D1475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Bridlington.</w:t>
      </w:r>
    </w:p>
    <w:p w14:paraId="37997BAD" w14:textId="162A6E0C" w:rsidR="00D14750" w:rsidRDefault="00D1475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CC7FCC" w14:textId="644FB336" w:rsidR="00D14750" w:rsidRDefault="00D1475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9B136E" w14:textId="0E04D0CB" w:rsidR="00D14750" w:rsidRDefault="00D1475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Nov.1446</w:t>
      </w:r>
      <w:r>
        <w:rPr>
          <w:rFonts w:ascii="Times New Roman" w:hAnsi="Times New Roman" w:cs="Times New Roman"/>
          <w:sz w:val="24"/>
          <w:szCs w:val="24"/>
        </w:rPr>
        <w:tab/>
        <w:t>Probate of his Will.   (W.Y.R. p.139)</w:t>
      </w:r>
    </w:p>
    <w:p w14:paraId="69CAAD92" w14:textId="1F71B23A" w:rsidR="00D14750" w:rsidRDefault="00D1475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CF1C08" w14:textId="0F734B41" w:rsidR="00D14750" w:rsidRDefault="00D1475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1AC91D" w14:textId="69A0F56B" w:rsidR="00D14750" w:rsidRPr="00D14750" w:rsidRDefault="00D1475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September 2021</w:t>
      </w:r>
    </w:p>
    <w:sectPr w:rsidR="00D14750" w:rsidRPr="00D147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1CDCE" w14:textId="77777777" w:rsidR="00D14750" w:rsidRDefault="00D14750" w:rsidP="009139A6">
      <w:r>
        <w:separator/>
      </w:r>
    </w:p>
  </w:endnote>
  <w:endnote w:type="continuationSeparator" w:id="0">
    <w:p w14:paraId="505F8541" w14:textId="77777777" w:rsidR="00D14750" w:rsidRDefault="00D1475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A881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B9E7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B7AA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5199A" w14:textId="77777777" w:rsidR="00D14750" w:rsidRDefault="00D14750" w:rsidP="009139A6">
      <w:r>
        <w:separator/>
      </w:r>
    </w:p>
  </w:footnote>
  <w:footnote w:type="continuationSeparator" w:id="0">
    <w:p w14:paraId="77A4D73C" w14:textId="77777777" w:rsidR="00D14750" w:rsidRDefault="00D1475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703A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CDBA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9BF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75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14750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96F55"/>
  <w15:chartTrackingRefBased/>
  <w15:docId w15:val="{3747BD07-D208-4651-B160-00B4EDB66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2021-09-17T20:41:00Z</dcterms:created>
  <dcterms:modified xsi:type="dcterms:W3CDTF">2021-09-17T20:44:00Z</dcterms:modified>
</cp:coreProperties>
</file>