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A69326" w14:textId="77777777" w:rsidR="00BB6C1D" w:rsidRDefault="00BB6C1D" w:rsidP="00BB6C1D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u w:val="single"/>
          <w:shd w:val="clear" w:color="auto" w:fill="FFFFFF"/>
        </w:rPr>
        <w:t>John RODERHAM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 </w:t>
      </w:r>
      <w:proofErr w:type="gram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(</w:t>
      </w:r>
      <w:proofErr w:type="gram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fl.1418)</w:t>
      </w:r>
    </w:p>
    <w:p w14:paraId="2C67F2DF" w14:textId="77777777" w:rsidR="00BB6C1D" w:rsidRDefault="00BB6C1D" w:rsidP="00BB6C1D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Man-at-arms (foot).</w:t>
      </w:r>
    </w:p>
    <w:p w14:paraId="2ADD153A" w14:textId="77777777" w:rsidR="00BB6C1D" w:rsidRDefault="00BB6C1D" w:rsidP="00BB6C1D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7E841F18" w14:textId="77777777" w:rsidR="00BB6C1D" w:rsidRDefault="00BB6C1D" w:rsidP="00BB6C1D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2DA9D16F" w14:textId="77777777" w:rsidR="00BB6C1D" w:rsidRDefault="00BB6C1D" w:rsidP="00BB6C1D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>1418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 xml:space="preserve">He served in the garrison at </w:t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Harfleur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under the command of Sir Hugh </w:t>
      </w:r>
    </w:p>
    <w:p w14:paraId="66D45096" w14:textId="77777777" w:rsidR="00BB6C1D" w:rsidRDefault="00BB6C1D" w:rsidP="00BB6C1D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Lutterell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(q.v.).</w:t>
      </w:r>
    </w:p>
    <w:p w14:paraId="7A246C58" w14:textId="77777777" w:rsidR="00BB6C1D" w:rsidRDefault="00BB6C1D" w:rsidP="00BB6C1D">
      <w:pPr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05558E">
        <w:rPr>
          <w:rFonts w:ascii="Times New Roman" w:eastAsia="Times New Roman" w:hAnsi="Times New Roman" w:cs="Times New Roman"/>
          <w:color w:val="000000"/>
          <w:sz w:val="24"/>
          <w:szCs w:val="24"/>
        </w:rPr>
        <w:t>TNA, E101/48/19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 10 July 2020)</w:t>
      </w:r>
    </w:p>
    <w:p w14:paraId="625D74B6" w14:textId="77777777" w:rsidR="00BB6C1D" w:rsidRDefault="00BB6C1D" w:rsidP="00BB6C1D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365356FD" w14:textId="77777777" w:rsidR="00BB6C1D" w:rsidRDefault="00BB6C1D" w:rsidP="00BB6C1D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363CFED4" w14:textId="77777777" w:rsidR="00BB6C1D" w:rsidRDefault="00BB6C1D" w:rsidP="00BB6C1D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24 October 2022</w:t>
      </w:r>
    </w:p>
    <w:p w14:paraId="71874FE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A0C761" w14:textId="77777777" w:rsidR="00BB6C1D" w:rsidRDefault="00BB6C1D" w:rsidP="009139A6">
      <w:r>
        <w:separator/>
      </w:r>
    </w:p>
  </w:endnote>
  <w:endnote w:type="continuationSeparator" w:id="0">
    <w:p w14:paraId="12DEE6D0" w14:textId="77777777" w:rsidR="00BB6C1D" w:rsidRDefault="00BB6C1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DA2DE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72BB0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AE606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106ADD" w14:textId="77777777" w:rsidR="00BB6C1D" w:rsidRDefault="00BB6C1D" w:rsidP="009139A6">
      <w:r>
        <w:separator/>
      </w:r>
    </w:p>
  </w:footnote>
  <w:footnote w:type="continuationSeparator" w:id="0">
    <w:p w14:paraId="393AC706" w14:textId="77777777" w:rsidR="00BB6C1D" w:rsidRDefault="00BB6C1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39923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DB106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4BE3D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C1D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BB6C1D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68D407"/>
  <w15:chartTrackingRefBased/>
  <w15:docId w15:val="{05FAC770-3F2F-4A29-BA31-93DD522A1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6C1D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46</Words>
  <Characters>267</Characters>
  <Application>Microsoft Office Word</Application>
  <DocSecurity>0</DocSecurity>
  <Lines>2</Lines>
  <Paragraphs>1</Paragraphs>
  <ScaleCrop>false</ScaleCrop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2022-11-30T20:46:00Z</dcterms:created>
  <dcterms:modified xsi:type="dcterms:W3CDTF">2022-11-30T20:46:00Z</dcterms:modified>
</cp:coreProperties>
</file>