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B9226" w14:textId="77777777" w:rsidR="00C72A7B" w:rsidRDefault="00C72A7B" w:rsidP="00C72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RODERHAM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1F82846A" w14:textId="77777777" w:rsidR="00C72A7B" w:rsidRDefault="00C72A7B" w:rsidP="00C72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1E8A5B" w14:textId="77777777" w:rsidR="00C72A7B" w:rsidRDefault="00C72A7B" w:rsidP="00C72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AEB992" w14:textId="77777777" w:rsidR="00C72A7B" w:rsidRDefault="00C72A7B" w:rsidP="00C72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Bedfordshire.  (C.P.R. 1476-85 p.488)</w:t>
      </w:r>
    </w:p>
    <w:p w14:paraId="15120144" w14:textId="77777777" w:rsidR="00C72A7B" w:rsidRDefault="00C72A7B" w:rsidP="00C72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C73E67" w14:textId="77777777" w:rsidR="00C72A7B" w:rsidRDefault="00C72A7B" w:rsidP="00C72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B1F82A" w14:textId="77777777" w:rsidR="00C72A7B" w:rsidRDefault="00C72A7B" w:rsidP="00C72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8A621E" w14:textId="77777777" w:rsidR="00C72A7B" w:rsidRDefault="00C72A7B" w:rsidP="00C72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2018</w:t>
      </w:r>
    </w:p>
    <w:p w14:paraId="743536CF" w14:textId="77777777" w:rsidR="006B2F86" w:rsidRPr="00E71FC3" w:rsidRDefault="00C72A7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E392AA" w14:textId="77777777" w:rsidR="00C72A7B" w:rsidRDefault="00C72A7B" w:rsidP="00E71FC3">
      <w:pPr>
        <w:spacing w:after="0" w:line="240" w:lineRule="auto"/>
      </w:pPr>
      <w:r>
        <w:separator/>
      </w:r>
    </w:p>
  </w:endnote>
  <w:endnote w:type="continuationSeparator" w:id="0">
    <w:p w14:paraId="7A90D1EF" w14:textId="77777777" w:rsidR="00C72A7B" w:rsidRDefault="00C72A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32CD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8494B7" w14:textId="77777777" w:rsidR="00C72A7B" w:rsidRDefault="00C72A7B" w:rsidP="00E71FC3">
      <w:pPr>
        <w:spacing w:after="0" w:line="240" w:lineRule="auto"/>
      </w:pPr>
      <w:r>
        <w:separator/>
      </w:r>
    </w:p>
  </w:footnote>
  <w:footnote w:type="continuationSeparator" w:id="0">
    <w:p w14:paraId="218EB10C" w14:textId="77777777" w:rsidR="00C72A7B" w:rsidRDefault="00C72A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A7B"/>
    <w:rsid w:val="001A7C09"/>
    <w:rsid w:val="00577BD5"/>
    <w:rsid w:val="00656CBA"/>
    <w:rsid w:val="006A1F77"/>
    <w:rsid w:val="00733BE7"/>
    <w:rsid w:val="00AB52E8"/>
    <w:rsid w:val="00B16D3F"/>
    <w:rsid w:val="00BB41AC"/>
    <w:rsid w:val="00C72A7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89D07"/>
  <w15:chartTrackingRefBased/>
  <w15:docId w15:val="{FD23B6CF-83E5-4370-ACF3-8F08BFBBA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2A7B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2018-04-07T21:27:00Z</dcterms:created>
  <dcterms:modified xsi:type="dcterms:W3CDTF">2018-04-07T21:27:00Z</dcterms:modified>
</cp:coreProperties>
</file>