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8B932" w14:textId="77777777" w:rsidR="008E6F03" w:rsidRDefault="008E6F03" w:rsidP="008E6F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Walter RODENEY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175A522" w14:textId="77777777" w:rsidR="008E6F03" w:rsidRDefault="008E6F03" w:rsidP="008E6F03">
      <w:pPr>
        <w:rPr>
          <w:rFonts w:ascii="Times New Roman" w:hAnsi="Times New Roman" w:cs="Times New Roman"/>
          <w:sz w:val="24"/>
          <w:szCs w:val="24"/>
        </w:rPr>
      </w:pPr>
    </w:p>
    <w:p w14:paraId="194CC778" w14:textId="77777777" w:rsidR="008E6F03" w:rsidRDefault="008E6F03" w:rsidP="008E6F03">
      <w:pPr>
        <w:rPr>
          <w:rFonts w:ascii="Times New Roman" w:hAnsi="Times New Roman" w:cs="Times New Roman"/>
          <w:sz w:val="24"/>
          <w:szCs w:val="24"/>
        </w:rPr>
      </w:pPr>
    </w:p>
    <w:p w14:paraId="318D1053" w14:textId="77777777" w:rsidR="008E6F03" w:rsidRDefault="008E6F03" w:rsidP="008E6F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Dec.1406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Somerset and Dorset.</w:t>
      </w:r>
    </w:p>
    <w:p w14:paraId="0BB81B4E" w14:textId="77777777" w:rsidR="008E6F03" w:rsidRDefault="008E6F03" w:rsidP="008E6F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p.52)</w:t>
      </w:r>
    </w:p>
    <w:p w14:paraId="30FC44AF" w14:textId="77777777" w:rsidR="008E6F03" w:rsidRDefault="008E6F03" w:rsidP="008E6F03">
      <w:pPr>
        <w:rPr>
          <w:rFonts w:ascii="Times New Roman" w:hAnsi="Times New Roman" w:cs="Times New Roman"/>
          <w:sz w:val="24"/>
          <w:szCs w:val="24"/>
        </w:rPr>
      </w:pPr>
    </w:p>
    <w:p w14:paraId="58E3B864" w14:textId="77777777" w:rsidR="008E6F03" w:rsidRDefault="008E6F03" w:rsidP="008E6F03">
      <w:pPr>
        <w:rPr>
          <w:rFonts w:ascii="Times New Roman" w:hAnsi="Times New Roman" w:cs="Times New Roman"/>
          <w:sz w:val="24"/>
          <w:szCs w:val="24"/>
        </w:rPr>
      </w:pPr>
    </w:p>
    <w:p w14:paraId="3325A91C" w14:textId="77777777" w:rsidR="008E6F03" w:rsidRDefault="008E6F03" w:rsidP="008E6F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July 2021</w:t>
      </w:r>
    </w:p>
    <w:p w14:paraId="6501B6D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05155" w14:textId="77777777" w:rsidR="008E6F03" w:rsidRDefault="008E6F03" w:rsidP="009139A6">
      <w:r>
        <w:separator/>
      </w:r>
    </w:p>
  </w:endnote>
  <w:endnote w:type="continuationSeparator" w:id="0">
    <w:p w14:paraId="384249B0" w14:textId="77777777" w:rsidR="008E6F03" w:rsidRDefault="008E6F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B1D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1F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8BD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0A5BC" w14:textId="77777777" w:rsidR="008E6F03" w:rsidRDefault="008E6F03" w:rsidP="009139A6">
      <w:r>
        <w:separator/>
      </w:r>
    </w:p>
  </w:footnote>
  <w:footnote w:type="continuationSeparator" w:id="0">
    <w:p w14:paraId="09A01802" w14:textId="77777777" w:rsidR="008E6F03" w:rsidRDefault="008E6F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235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838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AA7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03"/>
    <w:rsid w:val="000666E0"/>
    <w:rsid w:val="00221684"/>
    <w:rsid w:val="002510B7"/>
    <w:rsid w:val="005C130B"/>
    <w:rsid w:val="00826F5C"/>
    <w:rsid w:val="008E6F0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975C0"/>
  <w15:chartTrackingRefBased/>
  <w15:docId w15:val="{85950FB1-5387-4CF5-8CD5-F425CF6E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F0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2021-08-01T19:24:00Z</dcterms:created>
  <dcterms:modified xsi:type="dcterms:W3CDTF">2021-08-14T10:43:00Z</dcterms:modified>
</cp:coreProperties>
</file>