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DCAD4" w14:textId="77777777" w:rsidR="00440D95" w:rsidRDefault="00440D95" w:rsidP="00440D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RODENEY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d.1401)</w:t>
      </w:r>
    </w:p>
    <w:p w14:paraId="699B21BF" w14:textId="77777777" w:rsidR="00440D95" w:rsidRDefault="00440D95" w:rsidP="00440D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6A8A9A" w14:textId="77777777" w:rsidR="00440D95" w:rsidRDefault="00440D95" w:rsidP="00440D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43D91" w14:textId="77777777" w:rsidR="00440D95" w:rsidRDefault="00440D95" w:rsidP="00440D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Jan.1401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1399-1405 p.82)</w:t>
      </w:r>
    </w:p>
    <w:p w14:paraId="7BCAB4D2" w14:textId="77777777" w:rsidR="00440D95" w:rsidRDefault="00440D95" w:rsidP="00440D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87D1A1" w14:textId="77777777" w:rsidR="00440D95" w:rsidRDefault="00440D95" w:rsidP="00440D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81D259" w14:textId="77777777" w:rsidR="00440D95" w:rsidRDefault="00440D95" w:rsidP="00440D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71EEA0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C257A" w14:textId="77777777" w:rsidR="00440D95" w:rsidRDefault="00440D95" w:rsidP="009139A6">
      <w:r>
        <w:separator/>
      </w:r>
    </w:p>
  </w:endnote>
  <w:endnote w:type="continuationSeparator" w:id="0">
    <w:p w14:paraId="7E14B698" w14:textId="77777777" w:rsidR="00440D95" w:rsidRDefault="00440D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F53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A8C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F10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CED4F" w14:textId="77777777" w:rsidR="00440D95" w:rsidRDefault="00440D95" w:rsidP="009139A6">
      <w:r>
        <w:separator/>
      </w:r>
    </w:p>
  </w:footnote>
  <w:footnote w:type="continuationSeparator" w:id="0">
    <w:p w14:paraId="02BE69E9" w14:textId="77777777" w:rsidR="00440D95" w:rsidRDefault="00440D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F9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BEC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9EB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D95"/>
    <w:rsid w:val="000666E0"/>
    <w:rsid w:val="002510B7"/>
    <w:rsid w:val="00440D9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88907"/>
  <w15:chartTrackingRefBased/>
  <w15:docId w15:val="{F321371B-F517-46FA-9891-77CD8E25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2021-04-19T13:12:00Z</dcterms:created>
  <dcterms:modified xsi:type="dcterms:W3CDTF">2021-04-19T13:13:00Z</dcterms:modified>
</cp:coreProperties>
</file>