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F7161" w14:textId="77777777" w:rsidR="00E85655" w:rsidRDefault="00E85655" w:rsidP="00E85655">
      <w:pPr>
        <w:pStyle w:val="NoSpacing"/>
        <w:rPr>
          <w:rFonts w:cs="Times New Roman"/>
          <w:szCs w:val="24"/>
        </w:rPr>
      </w:pPr>
      <w:r>
        <w:rPr>
          <w:u w:val="single"/>
        </w:rPr>
        <w:t>Edward RODENEY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1B8D6C42" w14:textId="77777777" w:rsidR="00E85655" w:rsidRDefault="00E85655" w:rsidP="00E85655">
      <w:pPr>
        <w:pStyle w:val="NoSpacing"/>
        <w:rPr>
          <w:rFonts w:cs="Times New Roman"/>
          <w:szCs w:val="24"/>
        </w:rPr>
      </w:pPr>
    </w:p>
    <w:p w14:paraId="1B7EE789" w14:textId="77777777" w:rsidR="00E85655" w:rsidRDefault="00E85655" w:rsidP="00E85655">
      <w:pPr>
        <w:pStyle w:val="NoSpacing"/>
        <w:rPr>
          <w:rFonts w:cs="Times New Roman"/>
          <w:szCs w:val="24"/>
        </w:rPr>
      </w:pPr>
    </w:p>
    <w:p w14:paraId="6E853827" w14:textId="77777777" w:rsidR="00E85655" w:rsidRDefault="00E85655" w:rsidP="00E8565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Bedminster, Somerset,</w:t>
      </w:r>
    </w:p>
    <w:p w14:paraId="07C811A7" w14:textId="77777777" w:rsidR="00E85655" w:rsidRDefault="00E85655" w:rsidP="00E8565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Richard Choke(q.v.).</w:t>
      </w:r>
    </w:p>
    <w:p w14:paraId="2159F349" w14:textId="77777777" w:rsidR="00E85655" w:rsidRDefault="00E85655" w:rsidP="00E8565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2D6F32A" w14:textId="77777777" w:rsidR="00E85655" w:rsidRDefault="00E85655" w:rsidP="00E8565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pp.70-1)</w:t>
      </w:r>
    </w:p>
    <w:p w14:paraId="5B3B5C36" w14:textId="77777777" w:rsidR="00E85655" w:rsidRDefault="00E85655" w:rsidP="00E85655">
      <w:pPr>
        <w:pStyle w:val="NoSpacing"/>
        <w:rPr>
          <w:rFonts w:eastAsia="Times New Roman" w:cs="Times New Roman"/>
          <w:szCs w:val="24"/>
        </w:rPr>
      </w:pPr>
    </w:p>
    <w:p w14:paraId="0F4D682D" w14:textId="77777777" w:rsidR="00E85655" w:rsidRDefault="00E85655" w:rsidP="00E85655">
      <w:pPr>
        <w:pStyle w:val="NoSpacing"/>
        <w:rPr>
          <w:rFonts w:eastAsia="Times New Roman" w:cs="Times New Roman"/>
          <w:szCs w:val="24"/>
        </w:rPr>
      </w:pPr>
    </w:p>
    <w:p w14:paraId="27A230AF" w14:textId="77777777" w:rsidR="00E85655" w:rsidRDefault="00E85655" w:rsidP="00E8565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 June 2023</w:t>
      </w:r>
    </w:p>
    <w:p w14:paraId="3BA8C2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D0988" w14:textId="77777777" w:rsidR="00E85655" w:rsidRDefault="00E85655" w:rsidP="009139A6">
      <w:r>
        <w:separator/>
      </w:r>
    </w:p>
  </w:endnote>
  <w:endnote w:type="continuationSeparator" w:id="0">
    <w:p w14:paraId="56C204D4" w14:textId="77777777" w:rsidR="00E85655" w:rsidRDefault="00E856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5DD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ECB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E13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FA315" w14:textId="77777777" w:rsidR="00E85655" w:rsidRDefault="00E85655" w:rsidP="009139A6">
      <w:r>
        <w:separator/>
      </w:r>
    </w:p>
  </w:footnote>
  <w:footnote w:type="continuationSeparator" w:id="0">
    <w:p w14:paraId="0ED7029B" w14:textId="77777777" w:rsidR="00E85655" w:rsidRDefault="00E856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DEF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191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419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5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8565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80585"/>
  <w15:chartTrackingRefBased/>
  <w15:docId w15:val="{4E02A09B-4978-41CC-AADC-B681A623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2023-06-03T19:18:00Z</dcterms:created>
  <dcterms:modified xsi:type="dcterms:W3CDTF">2023-06-03T19:18:00Z</dcterms:modified>
</cp:coreProperties>
</file>