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EBF29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RODELAND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01E8572C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</w:t>
      </w:r>
    </w:p>
    <w:p w14:paraId="4964ED34" w14:textId="77777777" w:rsidR="008E58D6" w:rsidRDefault="008E58D6" w:rsidP="008E58D6">
      <w:pPr>
        <w:pStyle w:val="NoSpacing"/>
        <w:rPr>
          <w:rFonts w:cs="Times New Roman"/>
          <w:szCs w:val="24"/>
        </w:rPr>
      </w:pPr>
    </w:p>
    <w:p w14:paraId="3FECC2E7" w14:textId="77777777" w:rsidR="008E58D6" w:rsidRDefault="008E58D6" w:rsidP="008E58D6">
      <w:pPr>
        <w:pStyle w:val="NoSpacing"/>
        <w:rPr>
          <w:rFonts w:cs="Times New Roman"/>
          <w:szCs w:val="24"/>
        </w:rPr>
      </w:pPr>
    </w:p>
    <w:p w14:paraId="78FDEEAF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Thomas(q.v.).</w:t>
      </w:r>
    </w:p>
    <w:p w14:paraId="40BA9673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(“Late Medieval Ipswich, Trade and Industry” by Nicholas </w:t>
      </w:r>
      <w:proofErr w:type="spellStart"/>
      <w:proofErr w:type="gramStart"/>
      <w:r>
        <w:rPr>
          <w:rFonts w:cs="Times New Roman"/>
          <w:szCs w:val="24"/>
        </w:rPr>
        <w:t>R.Amor</w:t>
      </w:r>
      <w:proofErr w:type="spellEnd"/>
      <w:proofErr w:type="gramEnd"/>
      <w:r>
        <w:rPr>
          <w:rFonts w:cs="Times New Roman"/>
          <w:szCs w:val="24"/>
        </w:rPr>
        <w:t>, published in</w:t>
      </w:r>
    </w:p>
    <w:p w14:paraId="512AA2C0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2011, published by the Boydell Press p.37)</w:t>
      </w:r>
    </w:p>
    <w:p w14:paraId="6BB28BF2" w14:textId="77777777" w:rsidR="008E58D6" w:rsidRDefault="008E58D6" w:rsidP="008E58D6">
      <w:pPr>
        <w:pStyle w:val="NoSpacing"/>
        <w:rPr>
          <w:rFonts w:cs="Times New Roman"/>
          <w:szCs w:val="24"/>
        </w:rPr>
      </w:pPr>
    </w:p>
    <w:p w14:paraId="3BAFA7D8" w14:textId="77777777" w:rsidR="008E58D6" w:rsidRDefault="008E58D6" w:rsidP="008E58D6">
      <w:pPr>
        <w:pStyle w:val="NoSpacing"/>
        <w:rPr>
          <w:rFonts w:cs="Times New Roman"/>
          <w:szCs w:val="24"/>
        </w:rPr>
      </w:pPr>
    </w:p>
    <w:p w14:paraId="5CC6D6B8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1479</w:t>
      </w:r>
      <w:r>
        <w:rPr>
          <w:rFonts w:cs="Times New Roman"/>
          <w:szCs w:val="24"/>
        </w:rPr>
        <w:tab/>
        <w:t>She was assaulted in their house by Thomas Taylour(q.v.), who had broken</w:t>
      </w:r>
    </w:p>
    <w:p w14:paraId="53283519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in. As a result, she was unable to serve as Thomas’ credit controller.</w:t>
      </w:r>
    </w:p>
    <w:p w14:paraId="4889DB45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6BADC213" w14:textId="77777777" w:rsidR="008E58D6" w:rsidRDefault="008E58D6" w:rsidP="008E58D6">
      <w:pPr>
        <w:pStyle w:val="NoSpacing"/>
        <w:rPr>
          <w:rFonts w:cs="Times New Roman"/>
          <w:szCs w:val="24"/>
        </w:rPr>
      </w:pPr>
    </w:p>
    <w:p w14:paraId="03FB5535" w14:textId="77777777" w:rsidR="008E58D6" w:rsidRDefault="008E58D6" w:rsidP="008E58D6">
      <w:pPr>
        <w:pStyle w:val="NoSpacing"/>
        <w:rPr>
          <w:rFonts w:cs="Times New Roman"/>
          <w:szCs w:val="24"/>
        </w:rPr>
      </w:pPr>
    </w:p>
    <w:p w14:paraId="5C0080EF" w14:textId="77777777" w:rsidR="008E58D6" w:rsidRDefault="008E58D6" w:rsidP="008E58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0E0F70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16232" w14:textId="77777777" w:rsidR="008E58D6" w:rsidRDefault="008E58D6" w:rsidP="009139A6">
      <w:r>
        <w:separator/>
      </w:r>
    </w:p>
  </w:endnote>
  <w:endnote w:type="continuationSeparator" w:id="0">
    <w:p w14:paraId="107D43B9" w14:textId="77777777" w:rsidR="008E58D6" w:rsidRDefault="008E58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F18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CAC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13E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2A3F69" w14:textId="77777777" w:rsidR="008E58D6" w:rsidRDefault="008E58D6" w:rsidP="009139A6">
      <w:r>
        <w:separator/>
      </w:r>
    </w:p>
  </w:footnote>
  <w:footnote w:type="continuationSeparator" w:id="0">
    <w:p w14:paraId="0A66F86D" w14:textId="77777777" w:rsidR="008E58D6" w:rsidRDefault="008E58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DE3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4A6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5BD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D6"/>
    <w:rsid w:val="000666E0"/>
    <w:rsid w:val="002510B7"/>
    <w:rsid w:val="00270799"/>
    <w:rsid w:val="005C130B"/>
    <w:rsid w:val="00826F5C"/>
    <w:rsid w:val="008E58D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D2590"/>
  <w15:chartTrackingRefBased/>
  <w15:docId w15:val="{7D579A0B-9134-4D58-9B87-ED0DAE9A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2024-06-23T06:32:00Z</dcterms:created>
  <dcterms:modified xsi:type="dcterms:W3CDTF">2024-06-23T06:33:00Z</dcterms:modified>
</cp:coreProperties>
</file>