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46344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RODELAND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75F0E4EB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358AF492" w14:textId="77777777" w:rsidR="005B2F24" w:rsidRDefault="005B2F24" w:rsidP="005B2F24">
      <w:pPr>
        <w:pStyle w:val="NoSpacing"/>
        <w:rPr>
          <w:rFonts w:cs="Times New Roman"/>
          <w:szCs w:val="24"/>
        </w:rPr>
      </w:pPr>
    </w:p>
    <w:p w14:paraId="2ED55FC7" w14:textId="77777777" w:rsidR="005B2F24" w:rsidRDefault="005B2F24" w:rsidP="005B2F24">
      <w:pPr>
        <w:pStyle w:val="NoSpacing"/>
        <w:rPr>
          <w:rFonts w:cs="Times New Roman"/>
          <w:szCs w:val="24"/>
        </w:rPr>
      </w:pPr>
    </w:p>
    <w:p w14:paraId="4AC82DDC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1479</w:t>
      </w:r>
      <w:r>
        <w:rPr>
          <w:rFonts w:cs="Times New Roman"/>
          <w:szCs w:val="24"/>
        </w:rPr>
        <w:tab/>
        <w:t>He demanded 20s compensation form Thomas Taylour(q.v.), who had broken</w:t>
      </w:r>
    </w:p>
    <w:p w14:paraId="7C941F38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into his house and assaulted his wife, this depriving him of her services as</w:t>
      </w:r>
    </w:p>
    <w:p w14:paraId="597EA06D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his credit controller.</w:t>
      </w:r>
    </w:p>
    <w:p w14:paraId="69DD63D1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6D4B2A2E" w14:textId="77777777" w:rsidR="005B2F24" w:rsidRDefault="005B2F24" w:rsidP="005B2F24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p.37)</w:t>
      </w:r>
    </w:p>
    <w:p w14:paraId="779E1E12" w14:textId="77777777" w:rsidR="005B2F24" w:rsidRDefault="005B2F24" w:rsidP="005B2F24">
      <w:pPr>
        <w:pStyle w:val="NoSpacing"/>
        <w:rPr>
          <w:rFonts w:cs="Times New Roman"/>
          <w:szCs w:val="24"/>
        </w:rPr>
      </w:pPr>
    </w:p>
    <w:p w14:paraId="07F48005" w14:textId="77777777" w:rsidR="005B2F24" w:rsidRDefault="005B2F24" w:rsidP="005B2F24">
      <w:pPr>
        <w:pStyle w:val="NoSpacing"/>
        <w:rPr>
          <w:rFonts w:cs="Times New Roman"/>
          <w:szCs w:val="24"/>
        </w:rPr>
      </w:pPr>
    </w:p>
    <w:p w14:paraId="49DFED73" w14:textId="77777777" w:rsidR="005B2F24" w:rsidRDefault="005B2F24" w:rsidP="005B2F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2024</w:t>
      </w:r>
    </w:p>
    <w:p w14:paraId="7DFE5E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1ADF99" w14:textId="77777777" w:rsidR="005B2F24" w:rsidRDefault="005B2F24" w:rsidP="009139A6">
      <w:r>
        <w:separator/>
      </w:r>
    </w:p>
  </w:endnote>
  <w:endnote w:type="continuationSeparator" w:id="0">
    <w:p w14:paraId="2BCA3546" w14:textId="77777777" w:rsidR="005B2F24" w:rsidRDefault="005B2F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631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049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EA25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DE5D0" w14:textId="77777777" w:rsidR="005B2F24" w:rsidRDefault="005B2F24" w:rsidP="009139A6">
      <w:r>
        <w:separator/>
      </w:r>
    </w:p>
  </w:footnote>
  <w:footnote w:type="continuationSeparator" w:id="0">
    <w:p w14:paraId="23F446FC" w14:textId="77777777" w:rsidR="005B2F24" w:rsidRDefault="005B2F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512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D8E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995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24"/>
    <w:rsid w:val="000666E0"/>
    <w:rsid w:val="002510B7"/>
    <w:rsid w:val="00270799"/>
    <w:rsid w:val="005B2F2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EF17"/>
  <w15:chartTrackingRefBased/>
  <w15:docId w15:val="{9F7F7EC8-361A-40FC-9CE1-F9BF8064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2024-06-23T06:32:00Z</dcterms:created>
  <dcterms:modified xsi:type="dcterms:W3CDTF">2024-06-23T06:32:00Z</dcterms:modified>
</cp:coreProperties>
</file>