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F50F9" w14:textId="77777777" w:rsidR="00D74DF3" w:rsidRDefault="00D74DF3" w:rsidP="00D74DF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Simon RODELAND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7E324E13" w14:textId="77777777" w:rsidR="00D74DF3" w:rsidRDefault="00D74DF3" w:rsidP="00D74DF3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AEA2523" w14:textId="77777777" w:rsidR="00D74DF3" w:rsidRDefault="00D74DF3" w:rsidP="00D74DF3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39FA1D5" w14:textId="77777777" w:rsidR="00D74DF3" w:rsidRDefault="00D74DF3" w:rsidP="00D74DF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Thetford, Norfolk,</w:t>
      </w:r>
    </w:p>
    <w:p w14:paraId="0E10346F" w14:textId="77777777" w:rsidR="00D74DF3" w:rsidRDefault="00D74DF3" w:rsidP="00D74DF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Coket</w:t>
      </w:r>
      <w:proofErr w:type="spellEnd"/>
      <w:r>
        <w:rPr>
          <w:rFonts w:eastAsia="Times New Roman" w:cs="Times New Roman"/>
          <w:szCs w:val="24"/>
        </w:rPr>
        <w:t xml:space="preserve">, senior(q.v.).   </w:t>
      </w:r>
    </w:p>
    <w:p w14:paraId="1EB847D0" w14:textId="77777777" w:rsidR="00D74DF3" w:rsidRDefault="00D74DF3" w:rsidP="00D74DF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EA7C6F7" w14:textId="77777777" w:rsidR="00D74DF3" w:rsidRDefault="00D74DF3" w:rsidP="00D74DF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p.94)</w:t>
      </w:r>
    </w:p>
    <w:p w14:paraId="2588A163" w14:textId="77777777" w:rsidR="00D74DF3" w:rsidRDefault="00D74DF3" w:rsidP="00D74DF3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5A41A86" w14:textId="77777777" w:rsidR="00D74DF3" w:rsidRDefault="00D74DF3" w:rsidP="00D74DF3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39A4C11" w14:textId="77777777" w:rsidR="00D74DF3" w:rsidRDefault="00D74DF3" w:rsidP="00D74DF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July 2023</w:t>
      </w:r>
    </w:p>
    <w:p w14:paraId="69B93A0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A740F" w14:textId="77777777" w:rsidR="00D74DF3" w:rsidRDefault="00D74DF3" w:rsidP="009139A6">
      <w:r>
        <w:separator/>
      </w:r>
    </w:p>
  </w:endnote>
  <w:endnote w:type="continuationSeparator" w:id="0">
    <w:p w14:paraId="5A364872" w14:textId="77777777" w:rsidR="00D74DF3" w:rsidRDefault="00D74D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98B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21E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16A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4AB17" w14:textId="77777777" w:rsidR="00D74DF3" w:rsidRDefault="00D74DF3" w:rsidP="009139A6">
      <w:r>
        <w:separator/>
      </w:r>
    </w:p>
  </w:footnote>
  <w:footnote w:type="continuationSeparator" w:id="0">
    <w:p w14:paraId="15E1710E" w14:textId="77777777" w:rsidR="00D74DF3" w:rsidRDefault="00D74D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9CA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8A7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A1D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F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74DF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EF7E0"/>
  <w15:chartTrackingRefBased/>
  <w15:docId w15:val="{5A7B8FC8-0400-4AA3-A143-F975FB55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2023-07-08T18:54:00Z</dcterms:created>
  <dcterms:modified xsi:type="dcterms:W3CDTF">2023-07-08T18:54:00Z</dcterms:modified>
</cp:coreProperties>
</file>