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3E507" w14:textId="77777777" w:rsidR="00636D54" w:rsidRDefault="00636D54" w:rsidP="00636D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RODE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2EB5F404" w14:textId="77777777" w:rsidR="00636D54" w:rsidRDefault="00636D54" w:rsidP="00636D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Halstead, Essex.  Bladesmith.</w:t>
      </w:r>
    </w:p>
    <w:p w14:paraId="155F1951" w14:textId="77777777" w:rsidR="00636D54" w:rsidRDefault="00636D54" w:rsidP="00636D54">
      <w:pPr>
        <w:pStyle w:val="NoSpacing"/>
        <w:rPr>
          <w:rFonts w:cs="Times New Roman"/>
          <w:szCs w:val="24"/>
        </w:rPr>
      </w:pPr>
    </w:p>
    <w:p w14:paraId="7C5B066C" w14:textId="77777777" w:rsidR="00636D54" w:rsidRDefault="00636D54" w:rsidP="00636D54">
      <w:pPr>
        <w:pStyle w:val="NoSpacing"/>
        <w:rPr>
          <w:rFonts w:cs="Times New Roman"/>
          <w:szCs w:val="24"/>
        </w:rPr>
      </w:pPr>
    </w:p>
    <w:p w14:paraId="4B1260CF" w14:textId="77777777" w:rsidR="00636D54" w:rsidRDefault="00636D54" w:rsidP="00636D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Dorward</w:t>
      </w:r>
      <w:proofErr w:type="spellEnd"/>
      <w:r>
        <w:rPr>
          <w:rFonts w:cs="Times New Roman"/>
          <w:szCs w:val="24"/>
        </w:rPr>
        <w:t xml:space="preserve">, esquire(q.v.), brought a plaint of debt against him and </w:t>
      </w:r>
      <w:proofErr w:type="gramStart"/>
      <w:r>
        <w:rPr>
          <w:rFonts w:cs="Times New Roman"/>
          <w:szCs w:val="24"/>
        </w:rPr>
        <w:t>three</w:t>
      </w:r>
      <w:proofErr w:type="gramEnd"/>
    </w:p>
    <w:p w14:paraId="1B18BD8B" w14:textId="77777777" w:rsidR="00636D54" w:rsidRDefault="00636D54" w:rsidP="00636D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others.     ( </w:t>
      </w:r>
      <w:hyperlink r:id="rId6" w:history="1">
        <w:r w:rsidRPr="000F3B86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1F2C36E5" w14:textId="77777777" w:rsidR="00636D54" w:rsidRDefault="00636D54" w:rsidP="00636D54">
      <w:pPr>
        <w:pStyle w:val="NoSpacing"/>
        <w:rPr>
          <w:rFonts w:cs="Times New Roman"/>
          <w:szCs w:val="24"/>
        </w:rPr>
      </w:pPr>
    </w:p>
    <w:p w14:paraId="7E42A7E9" w14:textId="77777777" w:rsidR="00636D54" w:rsidRDefault="00636D54" w:rsidP="00636D54">
      <w:pPr>
        <w:pStyle w:val="NoSpacing"/>
        <w:rPr>
          <w:rFonts w:cs="Times New Roman"/>
          <w:szCs w:val="24"/>
        </w:rPr>
      </w:pPr>
    </w:p>
    <w:p w14:paraId="5E3082BD" w14:textId="77777777" w:rsidR="00636D54" w:rsidRDefault="00636D54" w:rsidP="00636D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March 2023</w:t>
      </w:r>
    </w:p>
    <w:p w14:paraId="08C5A2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6771B" w14:textId="77777777" w:rsidR="00636D54" w:rsidRDefault="00636D54" w:rsidP="009139A6">
      <w:r>
        <w:separator/>
      </w:r>
    </w:p>
  </w:endnote>
  <w:endnote w:type="continuationSeparator" w:id="0">
    <w:p w14:paraId="1B8B9A67" w14:textId="77777777" w:rsidR="00636D54" w:rsidRDefault="00636D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FD0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78B8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D88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C3448" w14:textId="77777777" w:rsidR="00636D54" w:rsidRDefault="00636D54" w:rsidP="009139A6">
      <w:r>
        <w:separator/>
      </w:r>
    </w:p>
  </w:footnote>
  <w:footnote w:type="continuationSeparator" w:id="0">
    <w:p w14:paraId="5841C05F" w14:textId="77777777" w:rsidR="00636D54" w:rsidRDefault="00636D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61D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9BB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39B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D54"/>
    <w:rsid w:val="000666E0"/>
    <w:rsid w:val="002510B7"/>
    <w:rsid w:val="005C130B"/>
    <w:rsid w:val="00636D5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F843D"/>
  <w15:chartTrackingRefBased/>
  <w15:docId w15:val="{03F83452-8B02-42D0-B82B-E36985FA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36D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2023-04-08T09:18:00Z</dcterms:created>
  <dcterms:modified xsi:type="dcterms:W3CDTF">2023-04-08T09:19:00Z</dcterms:modified>
</cp:coreProperties>
</file>