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4DE26" w14:textId="77777777" w:rsidR="009631F9" w:rsidRDefault="009631F9" w:rsidP="009631F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RODE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04AB3D90" w14:textId="77777777" w:rsidR="009631F9" w:rsidRDefault="009631F9" w:rsidP="009631F9">
      <w:pPr>
        <w:pStyle w:val="NoSpacing"/>
        <w:rPr>
          <w:rFonts w:eastAsia="Times New Roman" w:cs="Times New Roman"/>
          <w:szCs w:val="24"/>
        </w:rPr>
      </w:pPr>
    </w:p>
    <w:p w14:paraId="3865640D" w14:textId="77777777" w:rsidR="009631F9" w:rsidRDefault="009631F9" w:rsidP="009631F9">
      <w:pPr>
        <w:pStyle w:val="NoSpacing"/>
        <w:rPr>
          <w:rFonts w:eastAsia="Times New Roman" w:cs="Times New Roman"/>
          <w:szCs w:val="24"/>
        </w:rPr>
      </w:pPr>
    </w:p>
    <w:p w14:paraId="24BC1D0B" w14:textId="77777777" w:rsidR="009631F9" w:rsidRDefault="009631F9" w:rsidP="009631F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30 Oct.1484</w:t>
      </w:r>
      <w:r>
        <w:rPr>
          <w:rFonts w:eastAsia="Times New Roman" w:cs="Times New Roman"/>
          <w:szCs w:val="24"/>
        </w:rPr>
        <w:tab/>
        <w:t xml:space="preserve">He was a juror on the inquisition held in Devon into lands of </w:t>
      </w:r>
      <w:proofErr w:type="gramStart"/>
      <w:r>
        <w:rPr>
          <w:rFonts w:eastAsia="Times New Roman" w:cs="Times New Roman"/>
          <w:szCs w:val="24"/>
        </w:rPr>
        <w:t>John</w:t>
      </w:r>
      <w:proofErr w:type="gramEnd"/>
      <w:r>
        <w:rPr>
          <w:rFonts w:eastAsia="Times New Roman" w:cs="Times New Roman"/>
          <w:szCs w:val="24"/>
        </w:rPr>
        <w:t xml:space="preserve"> </w:t>
      </w:r>
    </w:p>
    <w:p w14:paraId="5FB2EC10" w14:textId="77777777" w:rsidR="009631F9" w:rsidRDefault="009631F9" w:rsidP="009631F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proofErr w:type="spellStart"/>
      <w:r>
        <w:rPr>
          <w:rFonts w:eastAsia="Times New Roman" w:cs="Times New Roman"/>
          <w:szCs w:val="24"/>
        </w:rPr>
        <w:t>Barnehouse</w:t>
      </w:r>
      <w:proofErr w:type="spellEnd"/>
      <w:r>
        <w:rPr>
          <w:rFonts w:eastAsia="Times New Roman" w:cs="Times New Roman"/>
          <w:szCs w:val="24"/>
        </w:rPr>
        <w:t>(q.v.). [The place is not given].</w:t>
      </w:r>
    </w:p>
    <w:p w14:paraId="6E16FD13" w14:textId="77777777" w:rsidR="009631F9" w:rsidRDefault="009631F9" w:rsidP="009631F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02F7A4E3" w14:textId="77777777" w:rsidR="009631F9" w:rsidRDefault="009631F9" w:rsidP="009631F9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pp.90-2)</w:t>
      </w:r>
    </w:p>
    <w:p w14:paraId="717D49FD" w14:textId="77777777" w:rsidR="009631F9" w:rsidRDefault="009631F9" w:rsidP="009631F9">
      <w:pPr>
        <w:pStyle w:val="NoSpacing"/>
        <w:rPr>
          <w:rFonts w:eastAsia="Times New Roman" w:cs="Times New Roman"/>
          <w:szCs w:val="24"/>
        </w:rPr>
      </w:pPr>
    </w:p>
    <w:p w14:paraId="6E8C7196" w14:textId="77777777" w:rsidR="009631F9" w:rsidRDefault="009631F9" w:rsidP="009631F9">
      <w:pPr>
        <w:pStyle w:val="NoSpacing"/>
        <w:rPr>
          <w:rFonts w:eastAsia="Times New Roman" w:cs="Times New Roman"/>
          <w:szCs w:val="24"/>
        </w:rPr>
      </w:pPr>
    </w:p>
    <w:p w14:paraId="1CEE7005" w14:textId="77777777" w:rsidR="009631F9" w:rsidRDefault="009631F9" w:rsidP="009631F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30 June 2023</w:t>
      </w:r>
    </w:p>
    <w:p w14:paraId="074A73E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292C9" w14:textId="77777777" w:rsidR="009631F9" w:rsidRDefault="009631F9" w:rsidP="009139A6">
      <w:r>
        <w:separator/>
      </w:r>
    </w:p>
  </w:endnote>
  <w:endnote w:type="continuationSeparator" w:id="0">
    <w:p w14:paraId="6A67D773" w14:textId="77777777" w:rsidR="009631F9" w:rsidRDefault="009631F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26F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90F9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BA0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C7713" w14:textId="77777777" w:rsidR="009631F9" w:rsidRDefault="009631F9" w:rsidP="009139A6">
      <w:r>
        <w:separator/>
      </w:r>
    </w:p>
  </w:footnote>
  <w:footnote w:type="continuationSeparator" w:id="0">
    <w:p w14:paraId="7989B693" w14:textId="77777777" w:rsidR="009631F9" w:rsidRDefault="009631F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188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F5D3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604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1F9"/>
    <w:rsid w:val="000666E0"/>
    <w:rsid w:val="002510B7"/>
    <w:rsid w:val="005C130B"/>
    <w:rsid w:val="00826F5C"/>
    <w:rsid w:val="009139A6"/>
    <w:rsid w:val="009448BB"/>
    <w:rsid w:val="00947624"/>
    <w:rsid w:val="009631F9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56E97"/>
  <w15:chartTrackingRefBased/>
  <w15:docId w15:val="{E4F97B5D-9AB1-4AC2-8E80-9605AEC58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2023-06-30T20:34:00Z</dcterms:created>
  <dcterms:modified xsi:type="dcterms:W3CDTF">2023-06-30T20:35:00Z</dcterms:modified>
</cp:coreProperties>
</file>