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BBDB9" w14:textId="572C614D" w:rsidR="000E2F57" w:rsidRDefault="000E2F57" w:rsidP="000E2F57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RODE</w:t>
      </w:r>
      <w:r>
        <w:t xml:space="preserve">     </w:t>
      </w:r>
      <w:r>
        <w:t>(fl.144</w:t>
      </w:r>
      <w:r>
        <w:t>7</w:t>
      </w:r>
      <w:r>
        <w:t>)</w:t>
      </w:r>
    </w:p>
    <w:p w14:paraId="3EEA5ED0" w14:textId="77777777" w:rsidR="000E2F57" w:rsidRDefault="000E2F57" w:rsidP="000E2F57">
      <w:pPr>
        <w:pStyle w:val="NoSpacing"/>
      </w:pPr>
      <w:r>
        <w:t>of the diocese of Exeter.</w:t>
      </w:r>
    </w:p>
    <w:p w14:paraId="40442E19" w14:textId="77777777" w:rsidR="000E2F57" w:rsidRDefault="000E2F57" w:rsidP="000E2F57">
      <w:pPr>
        <w:pStyle w:val="NoSpacing"/>
      </w:pPr>
    </w:p>
    <w:p w14:paraId="2B3A782E" w14:textId="77777777" w:rsidR="000E2F57" w:rsidRDefault="000E2F57" w:rsidP="000E2F57">
      <w:pPr>
        <w:pStyle w:val="NoSpacing"/>
      </w:pPr>
    </w:p>
    <w:p w14:paraId="06258FD0" w14:textId="2714295C" w:rsidR="000E2F57" w:rsidRDefault="000E2F57" w:rsidP="000E2F57">
      <w:pPr>
        <w:pStyle w:val="NoSpacing"/>
      </w:pPr>
      <w:r>
        <w:t>27 Aug.1447</w:t>
      </w:r>
      <w:r>
        <w:tab/>
        <w:t>He was ordained to his first tonsure.</w:t>
      </w:r>
    </w:p>
    <w:p w14:paraId="6A0AD3E9" w14:textId="2231103F" w:rsidR="000E2F57" w:rsidRDefault="000E2F57" w:rsidP="000E2F57">
      <w:pPr>
        <w:pStyle w:val="NoSpacing"/>
      </w:pPr>
      <w:r>
        <w:tab/>
      </w:r>
      <w:r>
        <w:tab/>
        <w:t>(“Register of Edmund Lacy, Bishop of Exeter 1420-55” part 4 p.2</w:t>
      </w:r>
      <w:r>
        <w:t>15</w:t>
      </w:r>
      <w:bookmarkStart w:id="0" w:name="_GoBack"/>
      <w:bookmarkEnd w:id="0"/>
      <w:r>
        <w:t>)</w:t>
      </w:r>
    </w:p>
    <w:p w14:paraId="3C707812" w14:textId="77777777" w:rsidR="000E2F57" w:rsidRDefault="000E2F57" w:rsidP="000E2F57">
      <w:pPr>
        <w:pStyle w:val="NoSpacing"/>
      </w:pPr>
    </w:p>
    <w:p w14:paraId="41BB2FFE" w14:textId="77777777" w:rsidR="000E2F57" w:rsidRDefault="000E2F57" w:rsidP="000E2F57">
      <w:pPr>
        <w:pStyle w:val="NoSpacing"/>
      </w:pPr>
    </w:p>
    <w:p w14:paraId="452CFADD" w14:textId="77777777" w:rsidR="000E2F57" w:rsidRPr="00C2799E" w:rsidRDefault="000E2F57" w:rsidP="000E2F57">
      <w:pPr>
        <w:pStyle w:val="NoSpacing"/>
      </w:pPr>
      <w:r>
        <w:t>29 September 2019</w:t>
      </w:r>
    </w:p>
    <w:p w14:paraId="0B145FE7" w14:textId="451C7831" w:rsidR="000E2F57" w:rsidRPr="000E2F57" w:rsidRDefault="000E2F57" w:rsidP="00E71FC3">
      <w:pPr>
        <w:pStyle w:val="NoSpacing"/>
      </w:pPr>
    </w:p>
    <w:sectPr w:rsidR="000E2F57" w:rsidRPr="000E2F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8AE98" w14:textId="77777777" w:rsidR="000E2F57" w:rsidRDefault="000E2F57" w:rsidP="00E71FC3">
      <w:pPr>
        <w:spacing w:after="0" w:line="240" w:lineRule="auto"/>
      </w:pPr>
      <w:r>
        <w:separator/>
      </w:r>
    </w:p>
  </w:endnote>
  <w:endnote w:type="continuationSeparator" w:id="0">
    <w:p w14:paraId="047F898A" w14:textId="77777777" w:rsidR="000E2F57" w:rsidRDefault="000E2F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2872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41BD83" w14:textId="77777777" w:rsidR="000E2F57" w:rsidRDefault="000E2F57" w:rsidP="00E71FC3">
      <w:pPr>
        <w:spacing w:after="0" w:line="240" w:lineRule="auto"/>
      </w:pPr>
      <w:r>
        <w:separator/>
      </w:r>
    </w:p>
  </w:footnote>
  <w:footnote w:type="continuationSeparator" w:id="0">
    <w:p w14:paraId="58D4C0DF" w14:textId="77777777" w:rsidR="000E2F57" w:rsidRDefault="000E2F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57"/>
    <w:rsid w:val="000E2F5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33A2E"/>
  <w15:chartTrackingRefBased/>
  <w15:docId w15:val="{D8C9877F-3423-4E60-A862-9ECDDC05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2019-09-29T15:42:00Z</dcterms:created>
  <dcterms:modified xsi:type="dcterms:W3CDTF">2019-09-29T15:44:00Z</dcterms:modified>
</cp:coreProperties>
</file>