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C8015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Herry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RODE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d.1408-9)</w:t>
      </w:r>
    </w:p>
    <w:p w14:paraId="199A7894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6107C2A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782C27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2A64B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9F241B8" w14:textId="77777777" w:rsidR="00D402FC" w:rsidRDefault="00D402FC" w:rsidP="00D402FC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1DD00BB5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Feb.1409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15DECC1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508554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17997D" w14:textId="77777777" w:rsidR="00D402FC" w:rsidRDefault="00D402FC" w:rsidP="00D402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2022</w:t>
      </w:r>
    </w:p>
    <w:p w14:paraId="033AC4C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A1216" w14:textId="77777777" w:rsidR="00D402FC" w:rsidRDefault="00D402FC" w:rsidP="009139A6">
      <w:r>
        <w:separator/>
      </w:r>
    </w:p>
  </w:endnote>
  <w:endnote w:type="continuationSeparator" w:id="0">
    <w:p w14:paraId="4D2D0029" w14:textId="77777777" w:rsidR="00D402FC" w:rsidRDefault="00D402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0D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86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ED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CC2F2" w14:textId="77777777" w:rsidR="00D402FC" w:rsidRDefault="00D402FC" w:rsidP="009139A6">
      <w:r>
        <w:separator/>
      </w:r>
    </w:p>
  </w:footnote>
  <w:footnote w:type="continuationSeparator" w:id="0">
    <w:p w14:paraId="32A4CB9B" w14:textId="77777777" w:rsidR="00D402FC" w:rsidRDefault="00D402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87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FF0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0F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2F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402F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F5765"/>
  <w15:chartTrackingRefBased/>
  <w15:docId w15:val="{0C9B0EB4-AF1B-4604-AC43-2C8D678C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2F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2022-08-12T20:46:00Z</dcterms:created>
  <dcterms:modified xsi:type="dcterms:W3CDTF">2022-08-12T20:46:00Z</dcterms:modified>
</cp:coreProperties>
</file>