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2CEFE" w14:textId="3BFA9E25" w:rsidR="006B2F86" w:rsidRDefault="00B01A03" w:rsidP="00E71FC3">
      <w:pPr>
        <w:pStyle w:val="NoSpacing"/>
      </w:pPr>
      <w:r>
        <w:rPr>
          <w:u w:val="single"/>
        </w:rPr>
        <w:t>Alice at RODE</w:t>
      </w:r>
      <w:r>
        <w:t xml:space="preserve">      (</w:t>
      </w:r>
      <w:r w:rsidR="009615BF">
        <w:t>d</w:t>
      </w:r>
      <w:r>
        <w:t>.1457)</w:t>
      </w:r>
    </w:p>
    <w:p w14:paraId="22CBD671" w14:textId="77777777" w:rsidR="00B01A03" w:rsidRDefault="00B01A03" w:rsidP="00E71FC3">
      <w:pPr>
        <w:pStyle w:val="NoSpacing"/>
      </w:pPr>
      <w:r>
        <w:t>of Sampford Peverell, Devon.</w:t>
      </w:r>
    </w:p>
    <w:p w14:paraId="00EE83AC" w14:textId="77777777" w:rsidR="00B01A03" w:rsidRDefault="00B01A03" w:rsidP="00E71FC3">
      <w:pPr>
        <w:pStyle w:val="NoSpacing"/>
      </w:pPr>
    </w:p>
    <w:p w14:paraId="593E100F" w14:textId="77777777" w:rsidR="00B01A03" w:rsidRDefault="00B01A03" w:rsidP="00E71FC3">
      <w:pPr>
        <w:pStyle w:val="NoSpacing"/>
      </w:pPr>
    </w:p>
    <w:p w14:paraId="3CFB0098" w14:textId="77777777" w:rsidR="00B01A03" w:rsidRDefault="00B01A03" w:rsidP="00B01A03">
      <w:pPr>
        <w:pStyle w:val="NoSpacing"/>
      </w:pPr>
      <w:r>
        <w:tab/>
        <w:t>1457</w:t>
      </w:r>
      <w:r>
        <w:tab/>
        <w:t>She made her Will.</w:t>
      </w:r>
    </w:p>
    <w:p w14:paraId="045290CD" w14:textId="62D6874E" w:rsidR="00B01A03" w:rsidRDefault="00B01A03" w:rsidP="00B01A03">
      <w:pPr>
        <w:pStyle w:val="NoSpacing"/>
      </w:pPr>
      <w:r>
        <w:tab/>
      </w:r>
      <w:r>
        <w:tab/>
        <w:t>(</w:t>
      </w:r>
      <w:hyperlink r:id="rId6" w:history="1">
        <w:r w:rsidRPr="006545D3">
          <w:rPr>
            <w:rStyle w:val="Hyperlink"/>
          </w:rPr>
          <w:t>http://www.genuki.org.uk/big/eng/DEV/Probate/DevonWills/Wills1383</w:t>
        </w:r>
      </w:hyperlink>
      <w:r>
        <w:t>)</w:t>
      </w:r>
    </w:p>
    <w:p w14:paraId="4CC2AEF3" w14:textId="77777777" w:rsidR="009615BF" w:rsidRDefault="009615BF" w:rsidP="009615BF">
      <w:pPr>
        <w:pStyle w:val="NoSpacing"/>
      </w:pPr>
      <w:r>
        <w:tab/>
        <w:t>1457</w:t>
      </w:r>
      <w:r>
        <w:tab/>
        <w:t>Probate of her Will.</w:t>
      </w:r>
    </w:p>
    <w:p w14:paraId="5B11965F" w14:textId="6E2A4A2A" w:rsidR="009615BF" w:rsidRDefault="009615BF" w:rsidP="00B01A03">
      <w:pPr>
        <w:pStyle w:val="NoSpacing"/>
      </w:pPr>
      <w:r>
        <w:tab/>
      </w:r>
      <w:r>
        <w:tab/>
        <w:t>(Devon Wills Index 1163-1999)</w:t>
      </w:r>
    </w:p>
    <w:p w14:paraId="6E89CA2F" w14:textId="77777777" w:rsidR="00B01A03" w:rsidRDefault="00B01A03" w:rsidP="00B01A03">
      <w:pPr>
        <w:pStyle w:val="NoSpacing"/>
      </w:pPr>
    </w:p>
    <w:p w14:paraId="371E5261" w14:textId="77777777" w:rsidR="00B01A03" w:rsidRDefault="00B01A03" w:rsidP="00B01A03">
      <w:pPr>
        <w:pStyle w:val="NoSpacing"/>
      </w:pPr>
    </w:p>
    <w:p w14:paraId="214B1CE5" w14:textId="1891B58E" w:rsidR="00B01A03" w:rsidRDefault="00B01A03" w:rsidP="00B01A03">
      <w:pPr>
        <w:pStyle w:val="NoSpacing"/>
      </w:pPr>
      <w:r>
        <w:t>30 January 2018</w:t>
      </w:r>
    </w:p>
    <w:p w14:paraId="28EEC056" w14:textId="29A3E7C7" w:rsidR="009615BF" w:rsidRPr="00B01A03" w:rsidRDefault="009615BF" w:rsidP="00B01A03">
      <w:pPr>
        <w:pStyle w:val="NoSpacing"/>
      </w:pPr>
      <w:r>
        <w:t>19 November 2022</w:t>
      </w:r>
    </w:p>
    <w:sectPr w:rsidR="009615BF" w:rsidRPr="00B01A0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EECBC" w14:textId="77777777" w:rsidR="00B01A03" w:rsidRDefault="00B01A03" w:rsidP="00E71FC3">
      <w:pPr>
        <w:spacing w:after="0" w:line="240" w:lineRule="auto"/>
      </w:pPr>
      <w:r>
        <w:separator/>
      </w:r>
    </w:p>
  </w:endnote>
  <w:endnote w:type="continuationSeparator" w:id="0">
    <w:p w14:paraId="30CA3BA7" w14:textId="77777777" w:rsidR="00B01A03" w:rsidRDefault="00B01A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F6F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045DF" w14:textId="77777777" w:rsidR="00B01A03" w:rsidRDefault="00B01A03" w:rsidP="00E71FC3">
      <w:pPr>
        <w:spacing w:after="0" w:line="240" w:lineRule="auto"/>
      </w:pPr>
      <w:r>
        <w:separator/>
      </w:r>
    </w:p>
  </w:footnote>
  <w:footnote w:type="continuationSeparator" w:id="0">
    <w:p w14:paraId="06F51132" w14:textId="77777777" w:rsidR="00B01A03" w:rsidRDefault="00B01A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03"/>
    <w:rsid w:val="001A7C09"/>
    <w:rsid w:val="00577BD5"/>
    <w:rsid w:val="00656CBA"/>
    <w:rsid w:val="006A1F77"/>
    <w:rsid w:val="00733BE7"/>
    <w:rsid w:val="009615BF"/>
    <w:rsid w:val="00AB52E8"/>
    <w:rsid w:val="00B01A0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DA38E"/>
  <w15:chartTrackingRefBased/>
  <w15:docId w15:val="{ABF72CAE-BD54-4DC3-B12C-7C859D04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01A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DEV/Probate/DevonWills/Wills13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2018-01-30T21:50:00Z</dcterms:created>
  <dcterms:modified xsi:type="dcterms:W3CDTF">2022-11-19T20:58:00Z</dcterms:modified>
</cp:coreProperties>
</file>