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2DD9C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RODDON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3B2C95DE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87E4A94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FFDCF1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CBE6D5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2A637F0D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460DF15C" w14:textId="77777777" w:rsidR="00E21F33" w:rsidRDefault="00E21F33" w:rsidP="00E21F3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FF135E2" w14:textId="77777777" w:rsidR="00E21F33" w:rsidRDefault="00E21F33" w:rsidP="00E21F3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03ACE251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A72EE48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62C041E" w14:textId="77777777" w:rsidR="00E21F33" w:rsidRDefault="00E21F33" w:rsidP="00E21F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December 2022</w:t>
      </w:r>
    </w:p>
    <w:p w14:paraId="672778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351FB" w14:textId="77777777" w:rsidR="00E21F33" w:rsidRDefault="00E21F33" w:rsidP="009139A6">
      <w:r>
        <w:separator/>
      </w:r>
    </w:p>
  </w:endnote>
  <w:endnote w:type="continuationSeparator" w:id="0">
    <w:p w14:paraId="49A8FBD1" w14:textId="77777777" w:rsidR="00E21F33" w:rsidRDefault="00E21F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9A4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890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A39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6AE2" w14:textId="77777777" w:rsidR="00E21F33" w:rsidRDefault="00E21F33" w:rsidP="009139A6">
      <w:r>
        <w:separator/>
      </w:r>
    </w:p>
  </w:footnote>
  <w:footnote w:type="continuationSeparator" w:id="0">
    <w:p w14:paraId="34DD399F" w14:textId="77777777" w:rsidR="00E21F33" w:rsidRDefault="00E21F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F8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3F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07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3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21F3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3E289"/>
  <w15:chartTrackingRefBased/>
  <w15:docId w15:val="{4742E551-9727-45C4-BB30-71A85240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2022-12-26T17:21:00Z</dcterms:created>
  <dcterms:modified xsi:type="dcterms:W3CDTF">2022-12-26T17:21:00Z</dcterms:modified>
</cp:coreProperties>
</file>