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0C94A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RODDON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50D6FCEA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2B17F76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E73C5A1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A71A3AE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04A11D29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33E8644B" w14:textId="77777777" w:rsidR="00C70AF9" w:rsidRDefault="00C70AF9" w:rsidP="00C70AF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55C6623" w14:textId="77777777" w:rsidR="00C70AF9" w:rsidRDefault="00C70AF9" w:rsidP="00C70AF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4C74532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BB6925E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19D5B9" w14:textId="77777777" w:rsidR="00C70AF9" w:rsidRDefault="00C70AF9" w:rsidP="00C70AF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7 December 2022</w:t>
      </w:r>
    </w:p>
    <w:p w14:paraId="3C21586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68701" w14:textId="77777777" w:rsidR="00C70AF9" w:rsidRDefault="00C70AF9" w:rsidP="009139A6">
      <w:r>
        <w:separator/>
      </w:r>
    </w:p>
  </w:endnote>
  <w:endnote w:type="continuationSeparator" w:id="0">
    <w:p w14:paraId="0C8612B7" w14:textId="77777777" w:rsidR="00C70AF9" w:rsidRDefault="00C70A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E3B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B3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218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A7EE1" w14:textId="77777777" w:rsidR="00C70AF9" w:rsidRDefault="00C70AF9" w:rsidP="009139A6">
      <w:r>
        <w:separator/>
      </w:r>
    </w:p>
  </w:footnote>
  <w:footnote w:type="continuationSeparator" w:id="0">
    <w:p w14:paraId="382A6283" w14:textId="77777777" w:rsidR="00C70AF9" w:rsidRDefault="00C70A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FF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5BB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772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F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0AF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97E65"/>
  <w15:chartTrackingRefBased/>
  <w15:docId w15:val="{E8453795-87F8-46DE-B9B7-BE07BC88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2022-12-26T17:14:00Z</dcterms:created>
  <dcterms:modified xsi:type="dcterms:W3CDTF">2022-12-26T17:15:00Z</dcterms:modified>
</cp:coreProperties>
</file>