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79F30" w14:textId="44F09EEB" w:rsidR="00BA00AB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RODDE</w:t>
      </w:r>
      <w:r>
        <w:rPr>
          <w:rFonts w:ascii="Times New Roman" w:hAnsi="Times New Roman" w:cs="Times New Roman"/>
          <w:sz w:val="24"/>
          <w:szCs w:val="24"/>
        </w:rPr>
        <w:t xml:space="preserve">     (fl.1400)</w:t>
      </w:r>
    </w:p>
    <w:p w14:paraId="5E0D79D5" w14:textId="22F6FC19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78321568" w14:textId="346C3E2D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A26E1" w14:textId="2FD25A1C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7ABE1" w14:textId="5889489E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May1400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tonsure.</w:t>
      </w:r>
    </w:p>
    <w:p w14:paraId="25B3BA7B" w14:textId="1B853095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pp.436 and 425)</w:t>
      </w:r>
    </w:p>
    <w:p w14:paraId="5FA58D08" w14:textId="6D2061FE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C314E" w14:textId="01DC43B3" w:rsid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1DCCA4" w14:textId="48C0BDF7" w:rsidR="004910A1" w:rsidRPr="004910A1" w:rsidRDefault="004910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2021</w:t>
      </w:r>
    </w:p>
    <w:sectPr w:rsidR="004910A1" w:rsidRPr="004910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F9DE6" w14:textId="77777777" w:rsidR="004910A1" w:rsidRDefault="004910A1" w:rsidP="009139A6">
      <w:r>
        <w:separator/>
      </w:r>
    </w:p>
  </w:endnote>
  <w:endnote w:type="continuationSeparator" w:id="0">
    <w:p w14:paraId="53DF40DC" w14:textId="77777777" w:rsidR="004910A1" w:rsidRDefault="004910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A6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11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2BE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2DF97" w14:textId="77777777" w:rsidR="004910A1" w:rsidRDefault="004910A1" w:rsidP="009139A6">
      <w:r>
        <w:separator/>
      </w:r>
    </w:p>
  </w:footnote>
  <w:footnote w:type="continuationSeparator" w:id="0">
    <w:p w14:paraId="22657A5E" w14:textId="77777777" w:rsidR="004910A1" w:rsidRDefault="004910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C2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9B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CB0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A1"/>
    <w:rsid w:val="000666E0"/>
    <w:rsid w:val="002510B7"/>
    <w:rsid w:val="004910A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6ED2"/>
  <w15:chartTrackingRefBased/>
  <w15:docId w15:val="{F6030E39-4C6C-49F0-B515-825A9ACF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2021-11-16T20:40:00Z</dcterms:created>
  <dcterms:modified xsi:type="dcterms:W3CDTF">2021-11-16T20:44:00Z</dcterms:modified>
</cp:coreProperties>
</file>