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35A54" w14:textId="77777777" w:rsidR="002E3197" w:rsidRDefault="002E3197" w:rsidP="002E31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RODDE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4A1D0249" w14:textId="77777777" w:rsidR="002E3197" w:rsidRDefault="002E3197" w:rsidP="002E31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55ED8615" w14:textId="77777777" w:rsidR="002E3197" w:rsidRDefault="002E3197" w:rsidP="002E3197">
      <w:pPr>
        <w:pStyle w:val="NoSpacing"/>
        <w:rPr>
          <w:rFonts w:cs="Times New Roman"/>
          <w:szCs w:val="24"/>
        </w:rPr>
      </w:pPr>
    </w:p>
    <w:p w14:paraId="143DAC1F" w14:textId="77777777" w:rsidR="002E3197" w:rsidRDefault="002E3197" w:rsidP="002E3197">
      <w:pPr>
        <w:pStyle w:val="NoSpacing"/>
        <w:rPr>
          <w:rFonts w:cs="Times New Roman"/>
          <w:szCs w:val="24"/>
        </w:rPr>
      </w:pPr>
    </w:p>
    <w:p w14:paraId="1D00E899" w14:textId="77777777" w:rsidR="002E3197" w:rsidRDefault="002E3197" w:rsidP="002E31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was ordained acolyte in Chudleigh, Devon.</w:t>
      </w:r>
    </w:p>
    <w:p w14:paraId="46E7E60F" w14:textId="77777777" w:rsidR="002E3197" w:rsidRDefault="002E3197" w:rsidP="002E31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971BB4B" w14:textId="77777777" w:rsidR="002E3197" w:rsidRDefault="002E3197" w:rsidP="002E3197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p.193)</w:t>
      </w:r>
    </w:p>
    <w:p w14:paraId="2B2B1107" w14:textId="77777777" w:rsidR="002E3197" w:rsidRDefault="002E3197" w:rsidP="002E3197">
      <w:pPr>
        <w:pStyle w:val="NoSpacing"/>
        <w:rPr>
          <w:rFonts w:cs="Times New Roman"/>
          <w:szCs w:val="24"/>
        </w:rPr>
      </w:pPr>
    </w:p>
    <w:p w14:paraId="2E38F8C9" w14:textId="77777777" w:rsidR="002E3197" w:rsidRDefault="002E3197" w:rsidP="002E3197">
      <w:pPr>
        <w:pStyle w:val="NoSpacing"/>
        <w:rPr>
          <w:rFonts w:cs="Times New Roman"/>
          <w:szCs w:val="24"/>
        </w:rPr>
      </w:pPr>
    </w:p>
    <w:p w14:paraId="5AACF62F" w14:textId="77777777" w:rsidR="002E3197" w:rsidRDefault="002E3197" w:rsidP="002E31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2023</w:t>
      </w:r>
    </w:p>
    <w:p w14:paraId="5E2F1C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FB72C" w14:textId="77777777" w:rsidR="002E3197" w:rsidRDefault="002E3197" w:rsidP="009139A6">
      <w:r>
        <w:separator/>
      </w:r>
    </w:p>
  </w:endnote>
  <w:endnote w:type="continuationSeparator" w:id="0">
    <w:p w14:paraId="0C7C6ED8" w14:textId="77777777" w:rsidR="002E3197" w:rsidRDefault="002E31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342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D6E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4E9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107A" w14:textId="77777777" w:rsidR="002E3197" w:rsidRDefault="002E3197" w:rsidP="009139A6">
      <w:r>
        <w:separator/>
      </w:r>
    </w:p>
  </w:footnote>
  <w:footnote w:type="continuationSeparator" w:id="0">
    <w:p w14:paraId="62BEBC5A" w14:textId="77777777" w:rsidR="002E3197" w:rsidRDefault="002E31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81D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B7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DB6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97"/>
    <w:rsid w:val="000666E0"/>
    <w:rsid w:val="002510B7"/>
    <w:rsid w:val="002E319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A2633"/>
  <w15:chartTrackingRefBased/>
  <w15:docId w15:val="{E4F69944-3DE2-40FF-BE7B-C2FD6B5B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2023-07-28T20:56:00Z</dcterms:created>
  <dcterms:modified xsi:type="dcterms:W3CDTF">2023-07-28T20:57:00Z</dcterms:modified>
</cp:coreProperties>
</file>