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RODBRIGGE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Haddenham, Buckinghamshire. Husbandman.</w:t>
      </w: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Oliver </w:t>
      </w:r>
      <w:proofErr w:type="spellStart"/>
      <w:r>
        <w:rPr>
          <w:rFonts w:ascii="Times New Roman" w:hAnsi="Times New Roman" w:cs="Times New Roman"/>
        </w:rPr>
        <w:t>Manyngham</w:t>
      </w:r>
      <w:proofErr w:type="spellEnd"/>
      <w:r>
        <w:rPr>
          <w:rFonts w:ascii="Times New Roman" w:hAnsi="Times New Roman" w:cs="Times New Roman"/>
        </w:rPr>
        <w:t>(q.v.) brought a plaint of trespass and fishing against</w:t>
      </w: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</w:t>
      </w:r>
      <w:proofErr w:type="spellStart"/>
      <w:r>
        <w:rPr>
          <w:rFonts w:ascii="Times New Roman" w:hAnsi="Times New Roman" w:cs="Times New Roman"/>
        </w:rPr>
        <w:t>Auncell</w:t>
      </w:r>
      <w:proofErr w:type="spellEnd"/>
      <w:r>
        <w:rPr>
          <w:rFonts w:ascii="Times New Roman" w:hAnsi="Times New Roman" w:cs="Times New Roman"/>
        </w:rPr>
        <w:t xml:space="preserve"> of Rochester Cathedral, Kent(q.v.), Richard</w:t>
      </w: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Barnard, senior, of Haddenham, Buckinghamshire(q.v.), John</w:t>
      </w: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Bernard, junior, of Haddenham(q.v.), William Parkee of Haddenham(q.v.),</w:t>
      </w:r>
    </w:p>
    <w:p w:rsidR="00141580" w:rsidRDefault="00141580" w:rsidP="00141580">
      <w:pPr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Bourne, Prior of Rochester Cathedral(q.v.), and Robert Lane </w:t>
      </w:r>
    </w:p>
    <w:p w:rsidR="00141580" w:rsidRDefault="00141580" w:rsidP="00141580">
      <w:pPr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Haddenham(q.v.).</w:t>
      </w: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</w:p>
    <w:p w:rsidR="00141580" w:rsidRDefault="00141580" w:rsidP="001415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2018</w:t>
      </w:r>
    </w:p>
    <w:p w:rsidR="006B2F86" w:rsidRPr="00E71FC3" w:rsidRDefault="001415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580" w:rsidRDefault="00141580" w:rsidP="00E71FC3">
      <w:r>
        <w:separator/>
      </w:r>
    </w:p>
  </w:endnote>
  <w:endnote w:type="continuationSeparator" w:id="0">
    <w:p w:rsidR="00141580" w:rsidRDefault="0014158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580" w:rsidRDefault="00141580" w:rsidP="00E71FC3">
      <w:r>
        <w:separator/>
      </w:r>
    </w:p>
  </w:footnote>
  <w:footnote w:type="continuationSeparator" w:id="0">
    <w:p w:rsidR="00141580" w:rsidRDefault="0014158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80"/>
    <w:rsid w:val="0014158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9470E0-9B14-4746-86E4-0778732B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158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415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2018-04-07T20:55:00Z</dcterms:created>
  <dcterms:modified xsi:type="dcterms:W3CDTF">2018-04-07T20:56:00Z</dcterms:modified>
</cp:coreProperties>
</file>