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0D7EB" w14:textId="77777777" w:rsidR="008A1B6D" w:rsidRDefault="008A1B6D" w:rsidP="008A1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RODBORNE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fl.1399-1420)</w:t>
      </w:r>
    </w:p>
    <w:p w14:paraId="1E480AB8" w14:textId="77777777" w:rsidR="008A1B6D" w:rsidRDefault="008A1B6D" w:rsidP="008A1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4CCFFF19" w14:textId="77777777" w:rsidR="008A1B6D" w:rsidRDefault="008A1B6D" w:rsidP="008A1B6D">
      <w:pPr>
        <w:pStyle w:val="NoSpacing"/>
        <w:rPr>
          <w:rFonts w:cs="Times New Roman"/>
          <w:szCs w:val="24"/>
        </w:rPr>
      </w:pPr>
    </w:p>
    <w:p w14:paraId="627A4A88" w14:textId="77777777" w:rsidR="008A1B6D" w:rsidRDefault="008A1B6D" w:rsidP="008A1B6D">
      <w:pPr>
        <w:pStyle w:val="NoSpacing"/>
        <w:rPr>
          <w:rFonts w:cs="Times New Roman"/>
          <w:szCs w:val="24"/>
        </w:rPr>
      </w:pPr>
    </w:p>
    <w:p w14:paraId="088A2531" w14:textId="77777777" w:rsidR="008A1B6D" w:rsidRDefault="008A1B6D" w:rsidP="008A1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1399</w:t>
      </w:r>
      <w:r>
        <w:rPr>
          <w:rFonts w:cs="Times New Roman"/>
          <w:szCs w:val="24"/>
        </w:rPr>
        <w:tab/>
        <w:t>Proctor.</w:t>
      </w:r>
    </w:p>
    <w:p w14:paraId="36C17DDA" w14:textId="77777777" w:rsidR="008A1B6D" w:rsidRDefault="008A1B6D" w:rsidP="008A1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p.215)</w:t>
      </w:r>
    </w:p>
    <w:p w14:paraId="3805DEC0" w14:textId="77777777" w:rsidR="008A1B6D" w:rsidRDefault="008A1B6D" w:rsidP="008A1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1401-2</w:t>
      </w:r>
      <w:r>
        <w:rPr>
          <w:rFonts w:cs="Times New Roman"/>
          <w:szCs w:val="24"/>
        </w:rPr>
        <w:tab/>
        <w:t>Proctor again.   (ibid.)</w:t>
      </w:r>
    </w:p>
    <w:p w14:paraId="543F3B53" w14:textId="77777777" w:rsidR="008A1B6D" w:rsidRDefault="008A1B6D" w:rsidP="008A1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>Warden of Merton College.    (ibid.)</w:t>
      </w:r>
    </w:p>
    <w:p w14:paraId="18D3B53F" w14:textId="77777777" w:rsidR="008A1B6D" w:rsidRDefault="008A1B6D" w:rsidP="008A1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Chancellor.   (ibid.)</w:t>
      </w:r>
    </w:p>
    <w:p w14:paraId="0CDD006A" w14:textId="77777777" w:rsidR="008A1B6D" w:rsidRDefault="008A1B6D" w:rsidP="008A1B6D">
      <w:pPr>
        <w:pStyle w:val="NoSpacing"/>
        <w:rPr>
          <w:rFonts w:cs="Times New Roman"/>
          <w:szCs w:val="24"/>
        </w:rPr>
      </w:pPr>
    </w:p>
    <w:p w14:paraId="1565A3C6" w14:textId="77777777" w:rsidR="008A1B6D" w:rsidRDefault="008A1B6D" w:rsidP="008A1B6D">
      <w:pPr>
        <w:pStyle w:val="NoSpacing"/>
        <w:rPr>
          <w:rFonts w:cs="Times New Roman"/>
          <w:szCs w:val="24"/>
        </w:rPr>
      </w:pPr>
    </w:p>
    <w:p w14:paraId="77489E6B" w14:textId="77777777" w:rsidR="008A1B6D" w:rsidRDefault="008A1B6D" w:rsidP="008A1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December 2024</w:t>
      </w:r>
    </w:p>
    <w:p w14:paraId="01F203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F87CD" w14:textId="77777777" w:rsidR="008A1B6D" w:rsidRDefault="008A1B6D" w:rsidP="009139A6">
      <w:r>
        <w:separator/>
      </w:r>
    </w:p>
  </w:endnote>
  <w:endnote w:type="continuationSeparator" w:id="0">
    <w:p w14:paraId="389543A3" w14:textId="77777777" w:rsidR="008A1B6D" w:rsidRDefault="008A1B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7E5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1F8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D79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5E5017" w14:textId="77777777" w:rsidR="008A1B6D" w:rsidRDefault="008A1B6D" w:rsidP="009139A6">
      <w:r>
        <w:separator/>
      </w:r>
    </w:p>
  </w:footnote>
  <w:footnote w:type="continuationSeparator" w:id="0">
    <w:p w14:paraId="5895F0A8" w14:textId="77777777" w:rsidR="008A1B6D" w:rsidRDefault="008A1B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B17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AF4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015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6D"/>
    <w:rsid w:val="000666E0"/>
    <w:rsid w:val="002510B7"/>
    <w:rsid w:val="00270799"/>
    <w:rsid w:val="005661C1"/>
    <w:rsid w:val="005C130B"/>
    <w:rsid w:val="00826F5C"/>
    <w:rsid w:val="008A1B6D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4492C"/>
  <w15:chartTrackingRefBased/>
  <w15:docId w15:val="{9F624948-4CB5-4969-A86F-10F6E74B9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2024-12-11T20:57:00Z</dcterms:created>
  <dcterms:modified xsi:type="dcterms:W3CDTF">2024-12-11T20:57:00Z</dcterms:modified>
</cp:coreProperties>
</file>