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018C" w14:textId="77777777" w:rsidR="0080364D" w:rsidRDefault="0080364D" w:rsidP="00803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RODBERD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00782377" w14:textId="77777777" w:rsidR="0080364D" w:rsidRDefault="0080364D" w:rsidP="00803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54A46" w14:textId="77777777" w:rsidR="0080364D" w:rsidRDefault="0080364D" w:rsidP="00803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F2232" w14:textId="77777777" w:rsidR="0080364D" w:rsidRDefault="0080364D" w:rsidP="00803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 Somerset,</w:t>
      </w:r>
    </w:p>
    <w:p w14:paraId="273F9113" w14:textId="77777777" w:rsidR="0080364D" w:rsidRDefault="0080364D" w:rsidP="00803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Thomas Seyntbarbe(d.1482)(q.v.).</w:t>
      </w:r>
    </w:p>
    <w:p w14:paraId="4CAD4AE0" w14:textId="77777777" w:rsidR="0080364D" w:rsidRDefault="0080364D" w:rsidP="0080364D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(“Calendar of Inquisitions Post Mortem 1 Edward V to Richard III, vol.XXV  1483-5”, ed. Gordon McKelvie, pub. The Boydell Press 2021, p.10)</w:t>
      </w:r>
    </w:p>
    <w:p w14:paraId="5A40BD8E" w14:textId="77777777" w:rsidR="002D4B8A" w:rsidRPr="002D4B8A" w:rsidRDefault="002D4B8A" w:rsidP="002D4B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2D4B8A">
        <w:rPr>
          <w:rFonts w:ascii="Times New Roman" w:eastAsia="Times New Roman" w:hAnsi="Times New Roman" w:cs="Times New Roman"/>
          <w:sz w:val="24"/>
          <w:szCs w:val="24"/>
        </w:rPr>
        <w:t xml:space="preserve">  4 Nov.1484</w:t>
      </w:r>
      <w:r w:rsidRPr="002D4B8A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Ilminster, Somerset,</w:t>
      </w:r>
    </w:p>
    <w:p w14:paraId="00B4E242" w14:textId="77777777" w:rsidR="002D4B8A" w:rsidRPr="002D4B8A" w:rsidRDefault="002D4B8A" w:rsidP="002D4B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2D4B8A">
        <w:rPr>
          <w:rFonts w:ascii="Times New Roman" w:eastAsia="Times New Roman" w:hAnsi="Times New Roman" w:cs="Times New Roman"/>
          <w:sz w:val="24"/>
          <w:szCs w:val="24"/>
        </w:rPr>
        <w:tab/>
      </w:r>
      <w:r w:rsidRPr="002D4B8A">
        <w:rPr>
          <w:rFonts w:ascii="Times New Roman" w:eastAsia="Times New Roman" w:hAnsi="Times New Roman" w:cs="Times New Roman"/>
          <w:sz w:val="24"/>
          <w:szCs w:val="24"/>
        </w:rPr>
        <w:tab/>
        <w:t>into lands of John Neuburgh(q.v.).</w:t>
      </w:r>
    </w:p>
    <w:p w14:paraId="3658A025" w14:textId="77777777" w:rsidR="002D4B8A" w:rsidRPr="002D4B8A" w:rsidRDefault="002D4B8A" w:rsidP="002D4B8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D4B8A">
        <w:rPr>
          <w:rFonts w:ascii="Times New Roman" w:eastAsia="Times New Roman" w:hAnsi="Times New Roman" w:cs="Times New Roman"/>
          <w:sz w:val="24"/>
          <w:szCs w:val="24"/>
        </w:rPr>
        <w:tab/>
      </w:r>
      <w:r w:rsidRPr="002D4B8A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01047EB1" w14:textId="77777777" w:rsidR="002D4B8A" w:rsidRPr="002D4B8A" w:rsidRDefault="002D4B8A" w:rsidP="002D4B8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D4B8A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p.72)</w:t>
      </w:r>
    </w:p>
    <w:p w14:paraId="6809C7BE" w14:textId="77777777" w:rsidR="002D4B8A" w:rsidRDefault="002D4B8A" w:rsidP="002D4B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1E41B7" w14:textId="77777777" w:rsidR="0080364D" w:rsidRDefault="0080364D" w:rsidP="0080364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6CBCC78" w14:textId="77777777" w:rsidR="0080364D" w:rsidRDefault="0080364D" w:rsidP="0080364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36FD9E8" w14:textId="77777777" w:rsidR="0080364D" w:rsidRDefault="0080364D" w:rsidP="0080364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 July 2021</w:t>
      </w:r>
    </w:p>
    <w:p w14:paraId="0F02B89D" w14:textId="7FFCB235" w:rsidR="002D4B8A" w:rsidRDefault="002D4B8A" w:rsidP="0080364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June 2026</w:t>
      </w:r>
    </w:p>
    <w:p w14:paraId="4F9B2458" w14:textId="3507699B" w:rsidR="00BA00AB" w:rsidRPr="0080364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036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499E" w14:textId="77777777" w:rsidR="001F3A67" w:rsidRDefault="001F3A67" w:rsidP="009139A6">
      <w:r>
        <w:separator/>
      </w:r>
    </w:p>
  </w:endnote>
  <w:endnote w:type="continuationSeparator" w:id="0">
    <w:p w14:paraId="100972E3" w14:textId="77777777" w:rsidR="001F3A67" w:rsidRDefault="001F3A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7B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B2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9E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528E" w14:textId="77777777" w:rsidR="001F3A67" w:rsidRDefault="001F3A67" w:rsidP="009139A6">
      <w:r>
        <w:separator/>
      </w:r>
    </w:p>
  </w:footnote>
  <w:footnote w:type="continuationSeparator" w:id="0">
    <w:p w14:paraId="600F1113" w14:textId="77777777" w:rsidR="001F3A67" w:rsidRDefault="001F3A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8A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A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C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4D"/>
    <w:rsid w:val="000666E0"/>
    <w:rsid w:val="001F3A67"/>
    <w:rsid w:val="002510B7"/>
    <w:rsid w:val="002D4B8A"/>
    <w:rsid w:val="00553300"/>
    <w:rsid w:val="005C130B"/>
    <w:rsid w:val="0080364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DFCA"/>
  <w15:chartTrackingRefBased/>
  <w15:docId w15:val="{635C5352-6449-49F4-B328-85843040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2021-07-08T18:45:00Z</dcterms:created>
  <dcterms:modified xsi:type="dcterms:W3CDTF">2026-06-30T08:46:00Z</dcterms:modified>
</cp:coreProperties>
</file>