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B53E6" w14:textId="0B761B00" w:rsidR="00BA00AB" w:rsidRDefault="008469F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RICHARDSON</w:t>
      </w:r>
      <w:r>
        <w:rPr>
          <w:rFonts w:ascii="Times New Roman" w:hAnsi="Times New Roman" w:cs="Times New Roman"/>
          <w:sz w:val="24"/>
          <w:szCs w:val="24"/>
        </w:rPr>
        <w:t xml:space="preserve">       (d.1466)</w:t>
      </w:r>
    </w:p>
    <w:p w14:paraId="4CF6816D" w14:textId="0884AD2E" w:rsidR="008469FA" w:rsidRDefault="008469F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parish of Thornhill.</w:t>
      </w:r>
    </w:p>
    <w:p w14:paraId="64F47C93" w14:textId="125BFC74" w:rsidR="008469FA" w:rsidRDefault="008469F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F0BAF1" w14:textId="4740905C" w:rsidR="008469FA" w:rsidRDefault="008469F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EEE6FA" w14:textId="7A298B23" w:rsidR="008469FA" w:rsidRDefault="008469F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Feb.1466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p.137)</w:t>
      </w:r>
    </w:p>
    <w:p w14:paraId="26CBB8E6" w14:textId="626772C3" w:rsidR="008469FA" w:rsidRDefault="008469F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5AA95EE" w14:textId="6C46A54C" w:rsidR="008469FA" w:rsidRDefault="008469F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404CA4" w14:textId="56C92F7B" w:rsidR="008469FA" w:rsidRDefault="008469F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2F5DEB" w14:textId="3E9C6FA1" w:rsidR="008469FA" w:rsidRPr="008469FA" w:rsidRDefault="008469F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2021</w:t>
      </w:r>
    </w:p>
    <w:sectPr w:rsidR="008469FA" w:rsidRPr="008469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7A259" w14:textId="77777777" w:rsidR="008469FA" w:rsidRDefault="008469FA" w:rsidP="009139A6">
      <w:r>
        <w:separator/>
      </w:r>
    </w:p>
  </w:endnote>
  <w:endnote w:type="continuationSeparator" w:id="0">
    <w:p w14:paraId="1798320D" w14:textId="77777777" w:rsidR="008469FA" w:rsidRDefault="008469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055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D92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468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E8402" w14:textId="77777777" w:rsidR="008469FA" w:rsidRDefault="008469FA" w:rsidP="009139A6">
      <w:r>
        <w:separator/>
      </w:r>
    </w:p>
  </w:footnote>
  <w:footnote w:type="continuationSeparator" w:id="0">
    <w:p w14:paraId="3390C23A" w14:textId="77777777" w:rsidR="008469FA" w:rsidRDefault="008469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5D6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96F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D34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9FA"/>
    <w:rsid w:val="000666E0"/>
    <w:rsid w:val="002510B7"/>
    <w:rsid w:val="005C130B"/>
    <w:rsid w:val="00826F5C"/>
    <w:rsid w:val="008469FA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39597"/>
  <w15:chartTrackingRefBased/>
  <w15:docId w15:val="{05532202-36D4-497F-AA43-E8A8D5CC5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2021-08-26T09:21:00Z</dcterms:created>
  <dcterms:modified xsi:type="dcterms:W3CDTF">2021-08-26T09:23:00Z</dcterms:modified>
</cp:coreProperties>
</file>