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3CF" w:rsidRPr="00E77870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RICHARDSON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Spurrier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3CF" w:rsidRDefault="00DF23CF" w:rsidP="00DF23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DF23C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3CF" w:rsidRDefault="00DF23CF" w:rsidP="00E71FC3">
      <w:pPr>
        <w:spacing w:after="0" w:line="240" w:lineRule="auto"/>
      </w:pPr>
      <w:r>
        <w:separator/>
      </w:r>
    </w:p>
  </w:endnote>
  <w:endnote w:type="continuationSeparator" w:id="0">
    <w:p w:rsidR="00DF23CF" w:rsidRDefault="00DF23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3CF" w:rsidRDefault="00DF23CF" w:rsidP="00E71FC3">
      <w:pPr>
        <w:spacing w:after="0" w:line="240" w:lineRule="auto"/>
      </w:pPr>
      <w:r>
        <w:separator/>
      </w:r>
    </w:p>
  </w:footnote>
  <w:footnote w:type="continuationSeparator" w:id="0">
    <w:p w:rsidR="00DF23CF" w:rsidRDefault="00DF23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CF"/>
    <w:rsid w:val="00AB52E8"/>
    <w:rsid w:val="00B16D3F"/>
    <w:rsid w:val="00DF23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D7754-B1F1-49B7-9B8B-C01392C3D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2016-05-01T20:55:00Z</dcterms:created>
  <dcterms:modified xsi:type="dcterms:W3CDTF">2016-05-01T20:56:00Z</dcterms:modified>
</cp:coreProperties>
</file>