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35E42E" w14:textId="77777777" w:rsidR="00E82CC9" w:rsidRDefault="00735642" w:rsidP="00E82CC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RICHARDSON</w:t>
      </w: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E82CC9">
        <w:rPr>
          <w:rFonts w:ascii="Times New Roman" w:hAnsi="Times New Roman" w:cs="Times New Roman"/>
          <w:sz w:val="24"/>
          <w:szCs w:val="24"/>
        </w:rPr>
        <w:t>(fl.1484)</w:t>
      </w:r>
    </w:p>
    <w:p w14:paraId="5F7F9D30" w14:textId="71399180" w:rsidR="00E82CC9" w:rsidRDefault="00E82CC9" w:rsidP="00E82CC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Kirkham Priory.</w:t>
      </w:r>
    </w:p>
    <w:p w14:paraId="3DBE2A88" w14:textId="77777777" w:rsidR="00E82CC9" w:rsidRDefault="00E82CC9" w:rsidP="00E82CC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372730E" w14:textId="0B56357E" w:rsidR="00E82CC9" w:rsidRDefault="00E82CC9" w:rsidP="00E82CC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C085A9A" w14:textId="77777777" w:rsidR="00BC0447" w:rsidRDefault="00BC0447" w:rsidP="00BC044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Sep.1483</w:t>
      </w:r>
      <w:r>
        <w:rPr>
          <w:rFonts w:ascii="Times New Roman" w:hAnsi="Times New Roman" w:cs="Times New Roman"/>
          <w:sz w:val="24"/>
          <w:szCs w:val="24"/>
        </w:rPr>
        <w:tab/>
        <w:t>He was ordained deacon in the conventual church of the Carmelites in</w:t>
      </w:r>
    </w:p>
    <w:p w14:paraId="27889ACB" w14:textId="77777777" w:rsidR="00BC0447" w:rsidRDefault="00BC0447" w:rsidP="00BC044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York by William Egremont, Bishop of Dromore(q.v.).</w:t>
      </w:r>
    </w:p>
    <w:p w14:paraId="054ED32F" w14:textId="3EA73051" w:rsidR="00BC0447" w:rsidRDefault="00BC0447" w:rsidP="00BC044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0B2AED">
        <w:rPr>
          <w:rFonts w:ascii="Times New Roman" w:hAnsi="Times New Roman" w:cs="Times New Roman"/>
          <w:sz w:val="24"/>
          <w:szCs w:val="24"/>
        </w:rPr>
        <w:t>(“York Clergy Ordinations 1475-1500” ed. David M. Smith p</w:t>
      </w:r>
      <w:r>
        <w:rPr>
          <w:rFonts w:ascii="Times New Roman" w:hAnsi="Times New Roman" w:cs="Times New Roman"/>
          <w:sz w:val="24"/>
          <w:szCs w:val="24"/>
        </w:rPr>
        <w:t>.90)</w:t>
      </w:r>
    </w:p>
    <w:p w14:paraId="18B4BD26" w14:textId="77777777" w:rsidR="00E82CC9" w:rsidRDefault="00E82CC9" w:rsidP="00E82CC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3 Apr.1484</w:t>
      </w:r>
      <w:r>
        <w:rPr>
          <w:rFonts w:ascii="Times New Roman" w:hAnsi="Times New Roman" w:cs="Times New Roman"/>
          <w:sz w:val="24"/>
          <w:szCs w:val="24"/>
        </w:rPr>
        <w:tab/>
        <w:t>He was ordained priest in the conventual church of the Franciscans in York</w:t>
      </w:r>
    </w:p>
    <w:p w14:paraId="68C92535" w14:textId="77777777" w:rsidR="00E82CC9" w:rsidRDefault="00E82CC9" w:rsidP="00E82CC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by William Egremont, Bishop of Dromore(q.v.), by letters dimissory as he was</w:t>
      </w:r>
    </w:p>
    <w:p w14:paraId="07A54A42" w14:textId="77777777" w:rsidR="00E82CC9" w:rsidRDefault="00E82CC9" w:rsidP="00E82CC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from Durham diocese.</w:t>
      </w:r>
    </w:p>
    <w:p w14:paraId="6B1E7DF2" w14:textId="77777777" w:rsidR="00E82CC9" w:rsidRDefault="00E82CC9" w:rsidP="00E82CC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C17D89">
        <w:rPr>
          <w:rFonts w:ascii="Times New Roman" w:hAnsi="Times New Roman" w:cs="Times New Roman"/>
          <w:sz w:val="24"/>
          <w:szCs w:val="24"/>
        </w:rPr>
        <w:t>(“York Clergy Ordinations 1475-1500” ed. David M. Smith p</w:t>
      </w:r>
      <w:r>
        <w:rPr>
          <w:rFonts w:ascii="Times New Roman" w:hAnsi="Times New Roman" w:cs="Times New Roman"/>
          <w:sz w:val="24"/>
          <w:szCs w:val="24"/>
        </w:rPr>
        <w:t>.95)</w:t>
      </w:r>
    </w:p>
    <w:p w14:paraId="0BD2A10E" w14:textId="77777777" w:rsidR="00E82CC9" w:rsidRDefault="00E82CC9" w:rsidP="00E82CC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A795E8B" w14:textId="77777777" w:rsidR="00E82CC9" w:rsidRDefault="00E82CC9" w:rsidP="00E82CC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D2CC6C7" w14:textId="4B961DDC" w:rsidR="00E82CC9" w:rsidRDefault="00E82CC9" w:rsidP="00E82CC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9 March 2021 </w:t>
      </w:r>
    </w:p>
    <w:p w14:paraId="59046F5D" w14:textId="17E10987" w:rsidR="00BC0447" w:rsidRPr="00C17D89" w:rsidRDefault="00BC0447" w:rsidP="00E82CC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September 2021</w:t>
      </w:r>
    </w:p>
    <w:p w14:paraId="03101378" w14:textId="09D27053" w:rsidR="00BA00AB" w:rsidRPr="00735642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73564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5FB207" w14:textId="77777777" w:rsidR="002D04D1" w:rsidRDefault="002D04D1" w:rsidP="009139A6">
      <w:r>
        <w:separator/>
      </w:r>
    </w:p>
  </w:endnote>
  <w:endnote w:type="continuationSeparator" w:id="0">
    <w:p w14:paraId="1FDDE30D" w14:textId="77777777" w:rsidR="002D04D1" w:rsidRDefault="002D04D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87870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14F304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397F3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2A9BB0" w14:textId="77777777" w:rsidR="002D04D1" w:rsidRDefault="002D04D1" w:rsidP="009139A6">
      <w:r>
        <w:separator/>
      </w:r>
    </w:p>
  </w:footnote>
  <w:footnote w:type="continuationSeparator" w:id="0">
    <w:p w14:paraId="2578FD5F" w14:textId="77777777" w:rsidR="002D04D1" w:rsidRDefault="002D04D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C4A93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120FB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1FC74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5642"/>
    <w:rsid w:val="000666E0"/>
    <w:rsid w:val="002510B7"/>
    <w:rsid w:val="002D04D1"/>
    <w:rsid w:val="005C130B"/>
    <w:rsid w:val="00735642"/>
    <w:rsid w:val="00826F5C"/>
    <w:rsid w:val="009139A6"/>
    <w:rsid w:val="009448BB"/>
    <w:rsid w:val="00A3176C"/>
    <w:rsid w:val="00BA00AB"/>
    <w:rsid w:val="00BC0447"/>
    <w:rsid w:val="00E82CC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BCA319"/>
  <w15:chartTrackingRefBased/>
  <w15:docId w15:val="{4628CECD-71C1-4978-A155-26E355C857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20</TotalTime>
  <Pages>1</Pages>
  <Words>81</Words>
  <Characters>465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2021-03-09T16:46:00Z</dcterms:created>
  <dcterms:modified xsi:type="dcterms:W3CDTF">2021-09-16T07:30:00Z</dcterms:modified>
</cp:coreProperties>
</file>