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91234E" w14:textId="77777777" w:rsidR="00CD75F0" w:rsidRDefault="00CD75F0" w:rsidP="00CD75F0">
      <w:pPr>
        <w:pStyle w:val="NoSpacing"/>
      </w:pPr>
      <w:r>
        <w:rPr>
          <w:u w:val="single"/>
        </w:rPr>
        <w:t>Thomas RICHARDSON</w:t>
      </w:r>
      <w:r>
        <w:t xml:space="preserve">      </w:t>
      </w:r>
      <w:r>
        <w:t>(fl.1477)</w:t>
      </w:r>
    </w:p>
    <w:p w14:paraId="30FFDEBF" w14:textId="492F06A8" w:rsidR="00CD75F0" w:rsidRDefault="00CD75F0" w:rsidP="00CD75F0">
      <w:pPr>
        <w:pStyle w:val="NoSpacing"/>
      </w:pPr>
      <w:r>
        <w:t>of B</w:t>
      </w:r>
      <w:r>
        <w:t>everley.</w:t>
      </w:r>
      <w:bookmarkStart w:id="0" w:name="_GoBack"/>
      <w:bookmarkEnd w:id="0"/>
    </w:p>
    <w:p w14:paraId="324BDD51" w14:textId="77777777" w:rsidR="00CD75F0" w:rsidRDefault="00CD75F0" w:rsidP="00CD75F0">
      <w:pPr>
        <w:pStyle w:val="NoSpacing"/>
      </w:pPr>
    </w:p>
    <w:p w14:paraId="23762CF1" w14:textId="77777777" w:rsidR="00CD75F0" w:rsidRDefault="00CD75F0" w:rsidP="00CD75F0">
      <w:pPr>
        <w:pStyle w:val="NoSpacing"/>
      </w:pPr>
    </w:p>
    <w:p w14:paraId="07A6DC17" w14:textId="77777777" w:rsidR="00CD75F0" w:rsidRDefault="00CD75F0" w:rsidP="00CD75F0">
      <w:pPr>
        <w:pStyle w:val="NoSpacing"/>
      </w:pPr>
      <w:r>
        <w:t>20 Sep.1477</w:t>
      </w:r>
      <w:r>
        <w:tab/>
        <w:t>He was ordained acolyte in the conventual church of the Carmelites in</w:t>
      </w:r>
    </w:p>
    <w:p w14:paraId="27561D39" w14:textId="77777777" w:rsidR="00CD75F0" w:rsidRDefault="00CD75F0" w:rsidP="00CD75F0">
      <w:pPr>
        <w:pStyle w:val="NoSpacing"/>
      </w:pPr>
      <w:r>
        <w:tab/>
      </w:r>
      <w:r>
        <w:tab/>
        <w:t>York, by William Egremont, Bishop of Dromore(q.v.).</w:t>
      </w:r>
    </w:p>
    <w:p w14:paraId="2DABD665" w14:textId="77777777" w:rsidR="00CD75F0" w:rsidRDefault="00CD75F0" w:rsidP="00CD75F0">
      <w:pPr>
        <w:pStyle w:val="NoSpacing"/>
      </w:pPr>
      <w:r>
        <w:tab/>
      </w:r>
      <w:r>
        <w:tab/>
        <w:t>(“York Clergy Ordinations 1475-1500” ed. David M. Smith p.29)</w:t>
      </w:r>
    </w:p>
    <w:p w14:paraId="344CAD7E" w14:textId="77777777" w:rsidR="00CD75F0" w:rsidRDefault="00CD75F0" w:rsidP="00CD75F0">
      <w:pPr>
        <w:pStyle w:val="NoSpacing"/>
      </w:pPr>
    </w:p>
    <w:p w14:paraId="7CA89B94" w14:textId="77777777" w:rsidR="00CD75F0" w:rsidRDefault="00CD75F0" w:rsidP="00CD75F0">
      <w:pPr>
        <w:pStyle w:val="NoSpacing"/>
      </w:pPr>
      <w:r>
        <w:t>.</w:t>
      </w:r>
    </w:p>
    <w:p w14:paraId="6B6570AD" w14:textId="77777777" w:rsidR="00CD75F0" w:rsidRDefault="00CD75F0" w:rsidP="00CD75F0">
      <w:pPr>
        <w:pStyle w:val="NoSpacing"/>
      </w:pPr>
      <w:r>
        <w:t>23 October 2019</w:t>
      </w:r>
    </w:p>
    <w:p w14:paraId="423C0C95" w14:textId="02E4B219" w:rsidR="006B2F86" w:rsidRPr="00CD75F0" w:rsidRDefault="00CD75F0" w:rsidP="00E71FC3">
      <w:pPr>
        <w:pStyle w:val="NoSpacing"/>
      </w:pPr>
    </w:p>
    <w:sectPr w:rsidR="006B2F86" w:rsidRPr="00CD75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68044D" w14:textId="77777777" w:rsidR="00CD75F0" w:rsidRDefault="00CD75F0" w:rsidP="00E71FC3">
      <w:pPr>
        <w:spacing w:after="0" w:line="240" w:lineRule="auto"/>
      </w:pPr>
      <w:r>
        <w:separator/>
      </w:r>
    </w:p>
  </w:endnote>
  <w:endnote w:type="continuationSeparator" w:id="0">
    <w:p w14:paraId="34ADD091" w14:textId="77777777" w:rsidR="00CD75F0" w:rsidRDefault="00CD75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71707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BB9429" w14:textId="77777777" w:rsidR="00CD75F0" w:rsidRDefault="00CD75F0" w:rsidP="00E71FC3">
      <w:pPr>
        <w:spacing w:after="0" w:line="240" w:lineRule="auto"/>
      </w:pPr>
      <w:r>
        <w:separator/>
      </w:r>
    </w:p>
  </w:footnote>
  <w:footnote w:type="continuationSeparator" w:id="0">
    <w:p w14:paraId="6F6039B8" w14:textId="77777777" w:rsidR="00CD75F0" w:rsidRDefault="00CD75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5F0"/>
    <w:rsid w:val="001A7C09"/>
    <w:rsid w:val="00577BD5"/>
    <w:rsid w:val="00656CBA"/>
    <w:rsid w:val="006A1F77"/>
    <w:rsid w:val="00733BE7"/>
    <w:rsid w:val="00AB52E8"/>
    <w:rsid w:val="00B16D3F"/>
    <w:rsid w:val="00BB41AC"/>
    <w:rsid w:val="00CD75F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E5D27"/>
  <w15:chartTrackingRefBased/>
  <w15:docId w15:val="{A453A2C3-3A32-40CD-8F5A-BCC09FA7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2019-10-23T16:30:00Z</dcterms:created>
  <dcterms:modified xsi:type="dcterms:W3CDTF">2019-10-23T16:34:00Z</dcterms:modified>
</cp:coreProperties>
</file>