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9C381" w14:textId="77777777" w:rsidR="00AE7D2F" w:rsidRDefault="00AE7D2F" w:rsidP="00AE7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RICHARDSON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4BE1D61" w14:textId="77777777" w:rsidR="00AE7D2F" w:rsidRDefault="00AE7D2F" w:rsidP="00AE7D2F">
      <w:pPr>
        <w:rPr>
          <w:rFonts w:ascii="Times New Roman" w:hAnsi="Times New Roman" w:cs="Times New Roman"/>
        </w:rPr>
      </w:pPr>
    </w:p>
    <w:p w14:paraId="1C79F333" w14:textId="77777777" w:rsidR="00AE7D2F" w:rsidRDefault="00AE7D2F" w:rsidP="00AE7D2F">
      <w:pPr>
        <w:rPr>
          <w:rFonts w:ascii="Times New Roman" w:hAnsi="Times New Roman" w:cs="Times New Roman"/>
        </w:rPr>
      </w:pPr>
    </w:p>
    <w:p w14:paraId="0D73A0A8" w14:textId="77777777" w:rsidR="00AE7D2F" w:rsidRDefault="00AE7D2F" w:rsidP="00AE7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Richard Thomson of</w:t>
      </w:r>
    </w:p>
    <w:p w14:paraId="27E6F831" w14:textId="77777777" w:rsidR="00AE7D2F" w:rsidRDefault="00AE7D2F" w:rsidP="00AE7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Saltfleetby</w:t>
      </w:r>
      <w:proofErr w:type="spellEnd"/>
      <w:r>
        <w:rPr>
          <w:rFonts w:ascii="Times New Roman" w:hAnsi="Times New Roman" w:cs="Times New Roman"/>
        </w:rPr>
        <w:t>, Lincolnshire(q.v.).</w:t>
      </w:r>
    </w:p>
    <w:p w14:paraId="62CC3B40" w14:textId="77777777" w:rsidR="00AE7D2F" w:rsidRDefault="00AE7D2F" w:rsidP="00AE7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0A0314" w14:textId="77777777" w:rsidR="00AE7D2F" w:rsidRDefault="00AE7D2F" w:rsidP="00AE7D2F">
      <w:pPr>
        <w:rPr>
          <w:rFonts w:ascii="Times New Roman" w:hAnsi="Times New Roman" w:cs="Times New Roman"/>
        </w:rPr>
      </w:pPr>
    </w:p>
    <w:p w14:paraId="2B2507A2" w14:textId="77777777" w:rsidR="00AE7D2F" w:rsidRDefault="00AE7D2F" w:rsidP="00AE7D2F">
      <w:pPr>
        <w:rPr>
          <w:rFonts w:ascii="Times New Roman" w:hAnsi="Times New Roman" w:cs="Times New Roman"/>
        </w:rPr>
      </w:pPr>
    </w:p>
    <w:p w14:paraId="46A2A4DF" w14:textId="77777777" w:rsidR="00AE7D2F" w:rsidRDefault="00AE7D2F" w:rsidP="00AE7D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3D27253A" w14:textId="77777777" w:rsidR="006B2F86" w:rsidRPr="00E71FC3" w:rsidRDefault="00AE7D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10BEC" w14:textId="77777777" w:rsidR="00AE7D2F" w:rsidRDefault="00AE7D2F" w:rsidP="00E71FC3">
      <w:r>
        <w:separator/>
      </w:r>
    </w:p>
  </w:endnote>
  <w:endnote w:type="continuationSeparator" w:id="0">
    <w:p w14:paraId="5EA9E506" w14:textId="77777777" w:rsidR="00AE7D2F" w:rsidRDefault="00AE7D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662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BF59E" w14:textId="77777777" w:rsidR="00AE7D2F" w:rsidRDefault="00AE7D2F" w:rsidP="00E71FC3">
      <w:r>
        <w:separator/>
      </w:r>
    </w:p>
  </w:footnote>
  <w:footnote w:type="continuationSeparator" w:id="0">
    <w:p w14:paraId="48B49D00" w14:textId="77777777" w:rsidR="00AE7D2F" w:rsidRDefault="00AE7D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2F"/>
    <w:rsid w:val="001A7C09"/>
    <w:rsid w:val="00577BD5"/>
    <w:rsid w:val="00656CBA"/>
    <w:rsid w:val="006A1F77"/>
    <w:rsid w:val="00733BE7"/>
    <w:rsid w:val="00AB52E8"/>
    <w:rsid w:val="00AE7D2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D6DB5"/>
  <w15:chartTrackingRefBased/>
  <w15:docId w15:val="{B03C0098-CCFA-459A-B845-1512D440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7D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2018-11-30T10:37:00Z</dcterms:created>
  <dcterms:modified xsi:type="dcterms:W3CDTF">2018-11-30T10:37:00Z</dcterms:modified>
</cp:coreProperties>
</file>