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078D7" w14:textId="51D4D551" w:rsidR="00BA00AB" w:rsidRDefault="00B96BC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RICHARDSON</w:t>
      </w:r>
      <w:r>
        <w:rPr>
          <w:rFonts w:ascii="Times New Roman" w:hAnsi="Times New Roman" w:cs="Times New Roman"/>
          <w:sz w:val="24"/>
          <w:szCs w:val="24"/>
        </w:rPr>
        <w:t xml:space="preserve">      (d.1502-5)</w:t>
      </w:r>
    </w:p>
    <w:p w14:paraId="6D085E6A" w14:textId="484745EC" w:rsidR="00B96BCF" w:rsidRDefault="00B96BC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buried in Leeds, West Riding of Yorkshire.</w:t>
      </w:r>
    </w:p>
    <w:p w14:paraId="71523DB5" w14:textId="7B1633D3" w:rsidR="00B96BCF" w:rsidRDefault="00B96BC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CF1539" w14:textId="2C6DF104" w:rsidR="00B96BCF" w:rsidRDefault="00B96BC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C400F8" w14:textId="7264B2E9" w:rsidR="00B96BCF" w:rsidRDefault="00B96BC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Jul.</w:t>
      </w:r>
      <w:r>
        <w:rPr>
          <w:rFonts w:ascii="Times New Roman" w:hAnsi="Times New Roman" w:cs="Times New Roman"/>
          <w:sz w:val="24"/>
          <w:szCs w:val="24"/>
        </w:rPr>
        <w:tab/>
        <w:t>1502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1C309706" w14:textId="5B0ABA50" w:rsidR="00B96BCF" w:rsidRDefault="00B96BC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Jul.</w:t>
      </w:r>
      <w:r>
        <w:rPr>
          <w:rFonts w:ascii="Times New Roman" w:hAnsi="Times New Roman" w:cs="Times New Roman"/>
          <w:sz w:val="24"/>
          <w:szCs w:val="24"/>
        </w:rPr>
        <w:tab/>
        <w:t>1505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59A6A1A" w14:textId="4FE53585" w:rsidR="00B96BCF" w:rsidRDefault="00B96BC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3137F" w14:textId="534FC35B" w:rsidR="00B96BCF" w:rsidRDefault="00B96BC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065A31" w14:textId="23D060FF" w:rsidR="00B96BCF" w:rsidRPr="00B96BCF" w:rsidRDefault="00B96BC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sectPr w:rsidR="00B96BCF" w:rsidRPr="00B96B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D1701" w14:textId="77777777" w:rsidR="00B96BCF" w:rsidRDefault="00B96BCF" w:rsidP="009139A6">
      <w:r>
        <w:separator/>
      </w:r>
    </w:p>
  </w:endnote>
  <w:endnote w:type="continuationSeparator" w:id="0">
    <w:p w14:paraId="27EB2B0C" w14:textId="77777777" w:rsidR="00B96BCF" w:rsidRDefault="00B96B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928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D8F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B54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8BE66" w14:textId="77777777" w:rsidR="00B96BCF" w:rsidRDefault="00B96BCF" w:rsidP="009139A6">
      <w:r>
        <w:separator/>
      </w:r>
    </w:p>
  </w:footnote>
  <w:footnote w:type="continuationSeparator" w:id="0">
    <w:p w14:paraId="3D0E9208" w14:textId="77777777" w:rsidR="00B96BCF" w:rsidRDefault="00B96B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4E4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39F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2D2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F"/>
    <w:rsid w:val="000666E0"/>
    <w:rsid w:val="002510B7"/>
    <w:rsid w:val="005C130B"/>
    <w:rsid w:val="00826F5C"/>
    <w:rsid w:val="009139A6"/>
    <w:rsid w:val="009448BB"/>
    <w:rsid w:val="00A3176C"/>
    <w:rsid w:val="00AE65F8"/>
    <w:rsid w:val="00B96BCF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02C5E"/>
  <w15:chartTrackingRefBased/>
  <w15:docId w15:val="{9AF922BA-DE0C-4311-A3A9-475FD53F0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2021-08-26T09:14:00Z</dcterms:created>
  <dcterms:modified xsi:type="dcterms:W3CDTF">2021-08-26T09:18:00Z</dcterms:modified>
</cp:coreProperties>
</file>