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3B3FC8" w14:textId="7FEFA9E0" w:rsidR="00BA00AB" w:rsidRDefault="00674D58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Stephen RICHARDSON</w:t>
      </w:r>
      <w:r>
        <w:rPr>
          <w:rFonts w:ascii="Times New Roman" w:hAnsi="Times New Roman" w:cs="Times New Roman"/>
          <w:sz w:val="24"/>
          <w:szCs w:val="24"/>
        </w:rPr>
        <w:t xml:space="preserve">      (fl.1505)</w:t>
      </w:r>
    </w:p>
    <w:p w14:paraId="41E8083E" w14:textId="37D23E49" w:rsidR="00674D58" w:rsidRDefault="00674D58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Cottingham.</w:t>
      </w:r>
    </w:p>
    <w:p w14:paraId="17AC42F3" w14:textId="4691223E" w:rsidR="00674D58" w:rsidRDefault="00674D58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8DB86AE" w14:textId="28CA991B" w:rsidR="00674D58" w:rsidRDefault="00674D58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F6056C1" w14:textId="270038D3" w:rsidR="00674D58" w:rsidRDefault="00674D58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1 Mar.1505</w:t>
      </w:r>
      <w:r>
        <w:rPr>
          <w:rFonts w:ascii="Times New Roman" w:hAnsi="Times New Roman" w:cs="Times New Roman"/>
          <w:sz w:val="24"/>
          <w:szCs w:val="24"/>
        </w:rPr>
        <w:tab/>
        <w:t>He made his Will.    (W.Y.R. p.137)</w:t>
      </w:r>
    </w:p>
    <w:p w14:paraId="4E90C507" w14:textId="22E3773C" w:rsidR="00674D58" w:rsidRDefault="00674D58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B61FC89" w14:textId="4921CF0A" w:rsidR="00674D58" w:rsidRDefault="00674D58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110801C" w14:textId="5AC2D845" w:rsidR="00674D58" w:rsidRPr="00674D58" w:rsidRDefault="00674D58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25 August 2021</w:t>
      </w:r>
    </w:p>
    <w:sectPr w:rsidR="00674D58" w:rsidRPr="00674D58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F1F957" w14:textId="77777777" w:rsidR="00674D58" w:rsidRDefault="00674D58" w:rsidP="009139A6">
      <w:r>
        <w:separator/>
      </w:r>
    </w:p>
  </w:endnote>
  <w:endnote w:type="continuationSeparator" w:id="0">
    <w:p w14:paraId="6758D915" w14:textId="77777777" w:rsidR="00674D58" w:rsidRDefault="00674D58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BF6162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D0A02F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</w:t>
    </w:r>
    <w:proofErr w:type="gramStart"/>
    <w:r w:rsidRPr="009139A6">
      <w:rPr>
        <w:rFonts w:ascii="Times New Roman" w:hAnsi="Times New Roman" w:cs="Times New Roman"/>
      </w:rPr>
      <w:t>S.Rogers</w:t>
    </w:r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2A5F40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0AA982" w14:textId="77777777" w:rsidR="00674D58" w:rsidRDefault="00674D58" w:rsidP="009139A6">
      <w:r>
        <w:separator/>
      </w:r>
    </w:p>
  </w:footnote>
  <w:footnote w:type="continuationSeparator" w:id="0">
    <w:p w14:paraId="23FAA216" w14:textId="77777777" w:rsidR="00674D58" w:rsidRDefault="00674D58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8E456C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E156AF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41186F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4D58"/>
    <w:rsid w:val="000666E0"/>
    <w:rsid w:val="002510B7"/>
    <w:rsid w:val="005C130B"/>
    <w:rsid w:val="00674D58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6F7DAC"/>
  <w15:chartTrackingRefBased/>
  <w15:docId w15:val="{CB7AB956-FCF1-4896-BE26-A8F0ED4ABD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2</TotalTime>
  <Pages>1</Pages>
  <Words>17</Words>
  <Characters>100</Characters>
  <Application>Microsoft Office Word</Application>
  <DocSecurity>0</DocSecurity>
  <Lines>1</Lines>
  <Paragraphs>1</Paragraphs>
  <ScaleCrop>false</ScaleCrop>
  <Company/>
  <LinksUpToDate>false</LinksUpToDate>
  <CharactersWithSpaces>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2021-08-25T09:56:00Z</dcterms:created>
  <dcterms:modified xsi:type="dcterms:W3CDTF">2021-08-25T09:58:00Z</dcterms:modified>
</cp:coreProperties>
</file>