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43574" w14:textId="31EB4EF7" w:rsidR="00BA00AB" w:rsidRDefault="008F5E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Roland RICHARDSON</w:t>
      </w:r>
      <w:r>
        <w:rPr>
          <w:rFonts w:ascii="Times New Roman" w:hAnsi="Times New Roman" w:cs="Times New Roman"/>
          <w:sz w:val="24"/>
          <w:szCs w:val="24"/>
        </w:rPr>
        <w:t xml:space="preserve">     (d.1506)</w:t>
      </w:r>
    </w:p>
    <w:p w14:paraId="2B411E37" w14:textId="3DF1C77C" w:rsidR="008F5EF2" w:rsidRDefault="008F5E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buried in York.</w:t>
      </w:r>
    </w:p>
    <w:p w14:paraId="7F7EB10A" w14:textId="3A5ADA66" w:rsidR="008F5EF2" w:rsidRDefault="008F5E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794801" w14:textId="29CC3D1C" w:rsidR="008F5EF2" w:rsidRDefault="008F5E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51207C" w14:textId="60E83AF5" w:rsidR="008F5EF2" w:rsidRDefault="008F5E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May1506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p.137)</w:t>
      </w:r>
    </w:p>
    <w:p w14:paraId="482AB4E7" w14:textId="64BDDCCA" w:rsidR="008F5EF2" w:rsidRDefault="008F5E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  (ibid.)</w:t>
      </w:r>
    </w:p>
    <w:p w14:paraId="62CC224C" w14:textId="4C4CB38C" w:rsidR="008F5EF2" w:rsidRDefault="008F5E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90D7F4" w14:textId="10B97A2B" w:rsidR="008F5EF2" w:rsidRDefault="008F5E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9084E2" w14:textId="2A510D6E" w:rsidR="008F5EF2" w:rsidRPr="008F5EF2" w:rsidRDefault="008F5E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August 2021</w:t>
      </w:r>
    </w:p>
    <w:sectPr w:rsidR="008F5EF2" w:rsidRPr="008F5E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43BA0" w14:textId="77777777" w:rsidR="008F5EF2" w:rsidRDefault="008F5EF2" w:rsidP="009139A6">
      <w:r>
        <w:separator/>
      </w:r>
    </w:p>
  </w:endnote>
  <w:endnote w:type="continuationSeparator" w:id="0">
    <w:p w14:paraId="057A8196" w14:textId="77777777" w:rsidR="008F5EF2" w:rsidRDefault="008F5E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DCE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CC6D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BDB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385AC" w14:textId="77777777" w:rsidR="008F5EF2" w:rsidRDefault="008F5EF2" w:rsidP="009139A6">
      <w:r>
        <w:separator/>
      </w:r>
    </w:p>
  </w:footnote>
  <w:footnote w:type="continuationSeparator" w:id="0">
    <w:p w14:paraId="4896D823" w14:textId="77777777" w:rsidR="008F5EF2" w:rsidRDefault="008F5E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AF3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BEF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0E6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EF2"/>
    <w:rsid w:val="000666E0"/>
    <w:rsid w:val="002510B7"/>
    <w:rsid w:val="005C130B"/>
    <w:rsid w:val="00826F5C"/>
    <w:rsid w:val="008F5EF2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FAE0A"/>
  <w15:chartTrackingRefBased/>
  <w15:docId w15:val="{00703C20-A509-4DEC-8E76-82219C9F7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2021-08-25T09:53:00Z</dcterms:created>
  <dcterms:modified xsi:type="dcterms:W3CDTF">2021-08-25T09:55:00Z</dcterms:modified>
</cp:coreProperties>
</file>