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6AE40" w14:textId="77777777" w:rsidR="00E851C3" w:rsidRDefault="00E851C3" w:rsidP="00E851C3">
      <w:pPr>
        <w:pStyle w:val="NoSpacing"/>
      </w:pPr>
      <w:r>
        <w:rPr>
          <w:u w:val="single"/>
        </w:rPr>
        <w:t>Robert RICHARDSON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fl.1492)</w:t>
      </w:r>
    </w:p>
    <w:p w14:paraId="01179110" w14:textId="3DD988FB" w:rsidR="00E851C3" w:rsidRDefault="00E851C3" w:rsidP="00E851C3">
      <w:pPr>
        <w:pStyle w:val="NoSpacing"/>
      </w:pPr>
      <w:r>
        <w:t xml:space="preserve">of York. </w:t>
      </w:r>
      <w:r>
        <w:t>Fuller and walker.</w:t>
      </w:r>
      <w:bookmarkStart w:id="0" w:name="_GoBack"/>
      <w:bookmarkEnd w:id="0"/>
    </w:p>
    <w:p w14:paraId="0024D50E" w14:textId="77777777" w:rsidR="00E851C3" w:rsidRDefault="00E851C3" w:rsidP="00E851C3">
      <w:pPr>
        <w:pStyle w:val="NoSpacing"/>
      </w:pPr>
    </w:p>
    <w:p w14:paraId="200E1D15" w14:textId="77777777" w:rsidR="00E851C3" w:rsidRDefault="00E851C3" w:rsidP="00E851C3">
      <w:pPr>
        <w:pStyle w:val="NoSpacing"/>
      </w:pPr>
    </w:p>
    <w:p w14:paraId="587E66EF" w14:textId="77777777" w:rsidR="00E851C3" w:rsidRDefault="00E851C3" w:rsidP="00E851C3">
      <w:pPr>
        <w:pStyle w:val="NoSpacing"/>
      </w:pPr>
      <w:r>
        <w:tab/>
        <w:t>1492</w:t>
      </w:r>
      <w:r>
        <w:tab/>
        <w:t>He became a Freeman.   (R.F.Y.p.216)</w:t>
      </w:r>
    </w:p>
    <w:p w14:paraId="043FCB06" w14:textId="77777777" w:rsidR="00E851C3" w:rsidRDefault="00E851C3" w:rsidP="00E851C3">
      <w:pPr>
        <w:pStyle w:val="NoSpacing"/>
      </w:pPr>
    </w:p>
    <w:p w14:paraId="1E5C63BF" w14:textId="77777777" w:rsidR="00E851C3" w:rsidRDefault="00E851C3" w:rsidP="00E851C3">
      <w:pPr>
        <w:pStyle w:val="NoSpacing"/>
      </w:pPr>
    </w:p>
    <w:p w14:paraId="596B6390" w14:textId="77777777" w:rsidR="00E851C3" w:rsidRPr="002C67F0" w:rsidRDefault="00E851C3" w:rsidP="00E851C3">
      <w:pPr>
        <w:pStyle w:val="NoSpacing"/>
      </w:pPr>
      <w:r>
        <w:t>2 July 2019</w:t>
      </w:r>
    </w:p>
    <w:p w14:paraId="7C27E856" w14:textId="3930D0CA" w:rsidR="006B2F86" w:rsidRPr="00E851C3" w:rsidRDefault="00E851C3" w:rsidP="00E71FC3">
      <w:pPr>
        <w:pStyle w:val="NoSpacing"/>
      </w:pPr>
    </w:p>
    <w:sectPr w:rsidR="006B2F86" w:rsidRPr="00E851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7C1B7" w14:textId="77777777" w:rsidR="00E851C3" w:rsidRDefault="00E851C3" w:rsidP="00E71FC3">
      <w:pPr>
        <w:spacing w:after="0" w:line="240" w:lineRule="auto"/>
      </w:pPr>
      <w:r>
        <w:separator/>
      </w:r>
    </w:p>
  </w:endnote>
  <w:endnote w:type="continuationSeparator" w:id="0">
    <w:p w14:paraId="53542969" w14:textId="77777777" w:rsidR="00E851C3" w:rsidRDefault="00E851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A46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80A08" w14:textId="77777777" w:rsidR="00E851C3" w:rsidRDefault="00E851C3" w:rsidP="00E71FC3">
      <w:pPr>
        <w:spacing w:after="0" w:line="240" w:lineRule="auto"/>
      </w:pPr>
      <w:r>
        <w:separator/>
      </w:r>
    </w:p>
  </w:footnote>
  <w:footnote w:type="continuationSeparator" w:id="0">
    <w:p w14:paraId="06C08D16" w14:textId="77777777" w:rsidR="00E851C3" w:rsidRDefault="00E851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C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51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72ED6"/>
  <w15:chartTrackingRefBased/>
  <w15:docId w15:val="{D3636952-EA87-4A29-866F-B66BA1F3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2019-07-02T20:57:00Z</dcterms:created>
  <dcterms:modified xsi:type="dcterms:W3CDTF">2019-07-02T21:01:00Z</dcterms:modified>
</cp:coreProperties>
</file>