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09E11" w14:textId="77777777" w:rsidR="00245726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RICHARDSON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28FCDAC7" w14:textId="7B148FFF" w:rsidR="00245726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Scarborough.</w:t>
      </w:r>
    </w:p>
    <w:p w14:paraId="0761CDA7" w14:textId="77777777" w:rsidR="00245726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B2C79" w14:textId="77777777" w:rsidR="00245726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860FA1" w14:textId="77777777" w:rsidR="00245726" w:rsidRPr="00FF328A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>He was ordained acolyte in in the conventual church of Holy Trinity Priory,</w:t>
      </w:r>
    </w:p>
    <w:p w14:paraId="491235A8" w14:textId="77777777" w:rsidR="00245726" w:rsidRPr="00FF328A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5AA14146" w14:textId="77777777" w:rsidR="00245726" w:rsidRPr="00FF328A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77521310" w14:textId="77777777" w:rsidR="00245726" w:rsidRPr="00FF328A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B23796" w14:textId="77777777" w:rsidR="00245726" w:rsidRPr="00FF328A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B4930" w14:textId="77777777" w:rsidR="00245726" w:rsidRPr="00FF328A" w:rsidRDefault="00245726" w:rsidP="002457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25 August 2021</w:t>
      </w:r>
    </w:p>
    <w:p w14:paraId="647673AC" w14:textId="0E038C29" w:rsidR="00BA00AB" w:rsidRPr="0024572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457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0BE30" w14:textId="77777777" w:rsidR="00245726" w:rsidRDefault="00245726" w:rsidP="009139A6">
      <w:r>
        <w:separator/>
      </w:r>
    </w:p>
  </w:endnote>
  <w:endnote w:type="continuationSeparator" w:id="0">
    <w:p w14:paraId="0DC63696" w14:textId="77777777" w:rsidR="00245726" w:rsidRDefault="002457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D29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C2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E7E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7A5B" w14:textId="77777777" w:rsidR="00245726" w:rsidRDefault="00245726" w:rsidP="009139A6">
      <w:r>
        <w:separator/>
      </w:r>
    </w:p>
  </w:footnote>
  <w:footnote w:type="continuationSeparator" w:id="0">
    <w:p w14:paraId="1B780446" w14:textId="77777777" w:rsidR="00245726" w:rsidRDefault="002457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C8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BC4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52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26"/>
    <w:rsid w:val="000666E0"/>
    <w:rsid w:val="0024572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E8B47"/>
  <w15:chartTrackingRefBased/>
  <w15:docId w15:val="{2D3A8CBB-02E4-45A9-83E3-03EB79E7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2021-08-25T13:01:00Z</dcterms:created>
  <dcterms:modified xsi:type="dcterms:W3CDTF">2021-08-25T13:03:00Z</dcterms:modified>
</cp:coreProperties>
</file>