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BAED2" w14:textId="7777777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RICHARDSON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640EA247" w14:textId="67194530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Cartmel Priory.</w:t>
      </w:r>
    </w:p>
    <w:p w14:paraId="20745E87" w14:textId="7777777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B27A1" w14:textId="3D46167E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F887A" w14:textId="77777777" w:rsidR="00F909D0" w:rsidRDefault="00F909D0" w:rsidP="00F909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050392C8" w14:textId="77777777" w:rsidR="00F909D0" w:rsidRDefault="00F909D0" w:rsidP="00F909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44D9AA1A" w14:textId="7522A9D7" w:rsidR="00F909D0" w:rsidRDefault="00F909D0" w:rsidP="00F909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630C0302" w14:textId="7777777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5EDC546B" w14:textId="7777777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459F6DE7" w14:textId="6C57B05E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1227941C" w14:textId="77777777" w:rsidR="00F909D0" w:rsidRDefault="00F909D0" w:rsidP="00F909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Dominicans in York by</w:t>
      </w:r>
    </w:p>
    <w:p w14:paraId="1369B4BD" w14:textId="77777777" w:rsidR="00F909D0" w:rsidRDefault="00F909D0" w:rsidP="00F909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B15E60E" w14:textId="69961BD5" w:rsidR="00F909D0" w:rsidRDefault="00F909D0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10481961" w14:textId="7777777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024547" w14:textId="7777777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8809F" w14:textId="3EB699D7" w:rsidR="00E67CD2" w:rsidRDefault="00E67CD2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7E389050" w14:textId="65352EE2" w:rsidR="00F909D0" w:rsidRPr="003572CF" w:rsidRDefault="00F909D0" w:rsidP="00E67C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2021</w:t>
      </w:r>
    </w:p>
    <w:p w14:paraId="227EB56A" w14:textId="57DB26B5" w:rsidR="00BA00AB" w:rsidRPr="00E67CD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67C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8916D" w14:textId="77777777" w:rsidR="00E07121" w:rsidRDefault="00E07121" w:rsidP="009139A6">
      <w:r>
        <w:separator/>
      </w:r>
    </w:p>
  </w:endnote>
  <w:endnote w:type="continuationSeparator" w:id="0">
    <w:p w14:paraId="1C58AD9F" w14:textId="77777777" w:rsidR="00E07121" w:rsidRDefault="00E071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108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3A6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C1C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41FAD" w14:textId="77777777" w:rsidR="00E07121" w:rsidRDefault="00E07121" w:rsidP="009139A6">
      <w:r>
        <w:separator/>
      </w:r>
    </w:p>
  </w:footnote>
  <w:footnote w:type="continuationSeparator" w:id="0">
    <w:p w14:paraId="7E015ECF" w14:textId="77777777" w:rsidR="00E07121" w:rsidRDefault="00E071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D3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89F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F5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CD2"/>
    <w:rsid w:val="000666E0"/>
    <w:rsid w:val="002510B7"/>
    <w:rsid w:val="005C130B"/>
    <w:rsid w:val="00826F5C"/>
    <w:rsid w:val="009139A6"/>
    <w:rsid w:val="009448BB"/>
    <w:rsid w:val="00A3176C"/>
    <w:rsid w:val="00BA00AB"/>
    <w:rsid w:val="00E07121"/>
    <w:rsid w:val="00E67CD2"/>
    <w:rsid w:val="00EB3209"/>
    <w:rsid w:val="00F5287F"/>
    <w:rsid w:val="00F9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D4A93"/>
  <w15:chartTrackingRefBased/>
  <w15:docId w15:val="{0D4DF138-9073-45B1-84F1-44761B78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2021-03-16T22:21:00Z</dcterms:created>
  <dcterms:modified xsi:type="dcterms:W3CDTF">2021-09-16T07:27:00Z</dcterms:modified>
</cp:coreProperties>
</file>