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9E3B3" w14:textId="77777777" w:rsidR="007E788D" w:rsidRDefault="007E788D" w:rsidP="007E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RICHARDSON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E812F42" w14:textId="77777777" w:rsidR="007E788D" w:rsidRDefault="007E788D" w:rsidP="007E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Barmby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Moor, East Riding of Yorkshire.aq</w:t>
      </w:r>
    </w:p>
    <w:p w14:paraId="2CFEB9AA" w14:textId="77777777" w:rsidR="007E788D" w:rsidRDefault="007E788D" w:rsidP="007E7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257B8F" w14:textId="77777777" w:rsidR="007E788D" w:rsidRDefault="007E788D" w:rsidP="007E7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1FDC3" w14:textId="77777777" w:rsidR="007E788D" w:rsidRDefault="007E788D" w:rsidP="007E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3770C907" w14:textId="77777777" w:rsidR="007E788D" w:rsidRDefault="007E788D" w:rsidP="007E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CDCEB4E" w14:textId="77777777" w:rsidR="007E788D" w:rsidRDefault="007E788D" w:rsidP="007E7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3C0067" w14:textId="77777777" w:rsidR="007E788D" w:rsidRDefault="007E788D" w:rsidP="007E78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84D02" w14:textId="77777777" w:rsidR="007E788D" w:rsidRDefault="007E788D" w:rsidP="007E78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2022</w:t>
      </w:r>
    </w:p>
    <w:p w14:paraId="673BEBA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548FE" w14:textId="77777777" w:rsidR="007E788D" w:rsidRDefault="007E788D" w:rsidP="009139A6">
      <w:r>
        <w:separator/>
      </w:r>
    </w:p>
  </w:endnote>
  <w:endnote w:type="continuationSeparator" w:id="0">
    <w:p w14:paraId="1941FCCD" w14:textId="77777777" w:rsidR="007E788D" w:rsidRDefault="007E78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6BF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7B0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14F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C76BC" w14:textId="77777777" w:rsidR="007E788D" w:rsidRDefault="007E788D" w:rsidP="009139A6">
      <w:r>
        <w:separator/>
      </w:r>
    </w:p>
  </w:footnote>
  <w:footnote w:type="continuationSeparator" w:id="0">
    <w:p w14:paraId="25CA3D5E" w14:textId="77777777" w:rsidR="007E788D" w:rsidRDefault="007E78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F2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53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2A1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8D"/>
    <w:rsid w:val="000666E0"/>
    <w:rsid w:val="002510B7"/>
    <w:rsid w:val="005C130B"/>
    <w:rsid w:val="007E788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26CB6"/>
  <w15:chartTrackingRefBased/>
  <w15:docId w15:val="{FAD06CEE-3E37-4057-A735-DFE16652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78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2022-02-25T17:18:00Z</dcterms:created>
  <dcterms:modified xsi:type="dcterms:W3CDTF">2022-02-25T17:19:00Z</dcterms:modified>
</cp:coreProperties>
</file>