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FE622" w14:textId="1DE5A2D8" w:rsidR="00BA00AB" w:rsidRDefault="00123F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RICHARDSON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0DA4FD2E" w14:textId="379241C7" w:rsidR="00123F8C" w:rsidRDefault="00123F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Scalby</w:t>
      </w:r>
      <w:proofErr w:type="spellEnd"/>
      <w:r>
        <w:rPr>
          <w:rFonts w:ascii="Times New Roman" w:hAnsi="Times New Roman" w:cs="Times New Roman"/>
          <w:sz w:val="24"/>
          <w:szCs w:val="24"/>
        </w:rPr>
        <w:t>, Yorkshire.</w:t>
      </w:r>
    </w:p>
    <w:p w14:paraId="00F246D0" w14:textId="69935308" w:rsidR="00123F8C" w:rsidRDefault="00123F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E53FF5" w14:textId="1CD38E72" w:rsidR="00123F8C" w:rsidRDefault="00123F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0C693A" w14:textId="0AB017BC" w:rsidR="00123F8C" w:rsidRDefault="00123F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May1400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p.137)</w:t>
      </w:r>
    </w:p>
    <w:p w14:paraId="208B3A2D" w14:textId="184390A4" w:rsidR="00123F8C" w:rsidRDefault="00123F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109135" w14:textId="5D9F8FD8" w:rsidR="00123F8C" w:rsidRDefault="00123F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5E3965" w14:textId="7502E6E9" w:rsidR="00123F8C" w:rsidRDefault="00123F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August 2021</w:t>
      </w:r>
    </w:p>
    <w:p w14:paraId="0B617E8C" w14:textId="77777777" w:rsidR="00123F8C" w:rsidRPr="00123F8C" w:rsidRDefault="00123F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123F8C" w:rsidRPr="00123F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9A53" w14:textId="77777777" w:rsidR="00123F8C" w:rsidRDefault="00123F8C" w:rsidP="009139A6">
      <w:r>
        <w:separator/>
      </w:r>
    </w:p>
  </w:endnote>
  <w:endnote w:type="continuationSeparator" w:id="0">
    <w:p w14:paraId="5D1B88ED" w14:textId="77777777" w:rsidR="00123F8C" w:rsidRDefault="00123F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B5C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EF54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173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C90C0" w14:textId="77777777" w:rsidR="00123F8C" w:rsidRDefault="00123F8C" w:rsidP="009139A6">
      <w:r>
        <w:separator/>
      </w:r>
    </w:p>
  </w:footnote>
  <w:footnote w:type="continuationSeparator" w:id="0">
    <w:p w14:paraId="75E1CA2E" w14:textId="77777777" w:rsidR="00123F8C" w:rsidRDefault="00123F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944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93B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A14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F8C"/>
    <w:rsid w:val="000666E0"/>
    <w:rsid w:val="00123F8C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E2F38"/>
  <w15:chartTrackingRefBased/>
  <w15:docId w15:val="{506D68BA-B481-45E9-BF06-239C5A387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8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2021-08-23T09:09:00Z</dcterms:created>
  <dcterms:modified xsi:type="dcterms:W3CDTF">2021-08-23T09:17:00Z</dcterms:modified>
</cp:coreProperties>
</file>