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A0E27" w14:textId="10BF8BB5" w:rsidR="00BA00AB" w:rsidRDefault="006743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RICHARDSON (alias BAXTER)</w:t>
      </w:r>
      <w:r>
        <w:rPr>
          <w:rFonts w:ascii="Times New Roman" w:hAnsi="Times New Roman" w:cs="Times New Roman"/>
          <w:sz w:val="24"/>
          <w:szCs w:val="24"/>
        </w:rPr>
        <w:t xml:space="preserve">       (d.1501-4)</w:t>
      </w:r>
    </w:p>
    <w:p w14:paraId="1F5F565A" w14:textId="27CAC1D6" w:rsidR="00674333" w:rsidRDefault="006743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Hull.</w:t>
      </w:r>
    </w:p>
    <w:p w14:paraId="287AFCE5" w14:textId="1144A1FB" w:rsidR="00674333" w:rsidRDefault="006743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06C3EC" w14:textId="4B96EEE1" w:rsidR="00674333" w:rsidRDefault="006743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5705C7" w14:textId="0D0436E8" w:rsidR="00674333" w:rsidRDefault="006743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Apr.1501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75BB2A22" w14:textId="6CF4BE79" w:rsidR="00674333" w:rsidRDefault="006743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Oct.</w:t>
      </w:r>
      <w:r>
        <w:rPr>
          <w:rFonts w:ascii="Times New Roman" w:hAnsi="Times New Roman" w:cs="Times New Roman"/>
          <w:sz w:val="24"/>
          <w:szCs w:val="24"/>
        </w:rPr>
        <w:tab/>
        <w:t>1504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043C07B8" w14:textId="0E00D6B8" w:rsidR="00674333" w:rsidRDefault="006743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39FF26" w14:textId="38FE3863" w:rsidR="00674333" w:rsidRDefault="006743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C5F0CE" w14:textId="3FED6D29" w:rsidR="00674333" w:rsidRPr="00674333" w:rsidRDefault="006743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sectPr w:rsidR="00674333" w:rsidRPr="006743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BABB0" w14:textId="77777777" w:rsidR="00674333" w:rsidRDefault="00674333" w:rsidP="009139A6">
      <w:r>
        <w:separator/>
      </w:r>
    </w:p>
  </w:endnote>
  <w:endnote w:type="continuationSeparator" w:id="0">
    <w:p w14:paraId="50F77DD9" w14:textId="77777777" w:rsidR="00674333" w:rsidRDefault="006743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FE4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791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04C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DBECB" w14:textId="77777777" w:rsidR="00674333" w:rsidRDefault="00674333" w:rsidP="009139A6">
      <w:r>
        <w:separator/>
      </w:r>
    </w:p>
  </w:footnote>
  <w:footnote w:type="continuationSeparator" w:id="0">
    <w:p w14:paraId="5F992FE4" w14:textId="77777777" w:rsidR="00674333" w:rsidRDefault="006743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35A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7CF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B43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33"/>
    <w:rsid w:val="000666E0"/>
    <w:rsid w:val="002510B7"/>
    <w:rsid w:val="005C130B"/>
    <w:rsid w:val="0067433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C36F2"/>
  <w15:chartTrackingRefBased/>
  <w15:docId w15:val="{7C77627F-AD17-4E14-9370-0C8F89DF3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2021-08-26T09:25:00Z</dcterms:created>
  <dcterms:modified xsi:type="dcterms:W3CDTF">2021-08-26T09:30:00Z</dcterms:modified>
</cp:coreProperties>
</file>