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D1E7C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fl.1479)</w:t>
      </w:r>
    </w:p>
    <w:p w14:paraId="589782F7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47882AC0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DCEC9A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6DBC85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1479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resigned to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 any claim he had to “one tenement of</w:t>
      </w:r>
    </w:p>
    <w:p w14:paraId="1FE5F55D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burgage with its appurtenances”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02A95B" w14:textId="77777777" w:rsidR="00BF24BE" w:rsidRDefault="00BF24BE" w:rsidP="00BF24BE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p.64)</w:t>
      </w:r>
    </w:p>
    <w:p w14:paraId="0527E739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DE1D0B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20D16B2" w14:textId="77777777" w:rsidR="00BF24BE" w:rsidRDefault="00BF24BE" w:rsidP="00BF24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August 2022</w:t>
      </w:r>
    </w:p>
    <w:p w14:paraId="5AF4A7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3B46" w14:textId="77777777" w:rsidR="00BF24BE" w:rsidRDefault="00BF24BE" w:rsidP="009139A6">
      <w:r>
        <w:separator/>
      </w:r>
    </w:p>
  </w:endnote>
  <w:endnote w:type="continuationSeparator" w:id="0">
    <w:p w14:paraId="262AEA07" w14:textId="77777777" w:rsidR="00BF24BE" w:rsidRDefault="00BF24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BB9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BA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5E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AD373" w14:textId="77777777" w:rsidR="00BF24BE" w:rsidRDefault="00BF24BE" w:rsidP="009139A6">
      <w:r>
        <w:separator/>
      </w:r>
    </w:p>
  </w:footnote>
  <w:footnote w:type="continuationSeparator" w:id="0">
    <w:p w14:paraId="063B3F5D" w14:textId="77777777" w:rsidR="00BF24BE" w:rsidRDefault="00BF24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40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6DF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37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24B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9C235"/>
  <w15:chartTrackingRefBased/>
  <w15:docId w15:val="{2F76D64D-6D52-4B2A-92EA-CD6C40A7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2022-08-14T10:46:00Z</dcterms:created>
  <dcterms:modified xsi:type="dcterms:W3CDTF">2022-08-14T10:47:00Z</dcterms:modified>
</cp:coreProperties>
</file>