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2DB97" w14:textId="77777777" w:rsidR="0069623F" w:rsidRDefault="0069623F" w:rsidP="0069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RICHARDSON</w:t>
      </w:r>
      <w:r>
        <w:rPr>
          <w:rFonts w:ascii="Times New Roman" w:hAnsi="Times New Roman" w:cs="Times New Roman"/>
        </w:rPr>
        <w:t xml:space="preserve">       (fl.1483)</w:t>
      </w:r>
    </w:p>
    <w:p w14:paraId="311F0A4C" w14:textId="77777777" w:rsidR="0069623F" w:rsidRDefault="0069623F" w:rsidP="0069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Askham</w:t>
      </w:r>
      <w:proofErr w:type="spellEnd"/>
      <w:r>
        <w:rPr>
          <w:rFonts w:ascii="Times New Roman" w:hAnsi="Times New Roman" w:cs="Times New Roman"/>
        </w:rPr>
        <w:t>, Westmoreland. Husbandman.</w:t>
      </w:r>
    </w:p>
    <w:p w14:paraId="0EDAC24E" w14:textId="77777777" w:rsidR="0069623F" w:rsidRDefault="0069623F" w:rsidP="0069623F">
      <w:pPr>
        <w:rPr>
          <w:rFonts w:ascii="Times New Roman" w:hAnsi="Times New Roman" w:cs="Times New Roman"/>
        </w:rPr>
      </w:pPr>
    </w:p>
    <w:p w14:paraId="795CE2C1" w14:textId="77777777" w:rsidR="0069623F" w:rsidRDefault="0069623F" w:rsidP="0069623F">
      <w:pPr>
        <w:rPr>
          <w:rFonts w:ascii="Times New Roman" w:hAnsi="Times New Roman" w:cs="Times New Roman"/>
        </w:rPr>
      </w:pPr>
    </w:p>
    <w:p w14:paraId="7B73FDB2" w14:textId="77777777" w:rsidR="0069623F" w:rsidRDefault="0069623F" w:rsidP="0069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14:paraId="2BD891F9" w14:textId="77777777" w:rsidR="0069623F" w:rsidRDefault="0069623F" w:rsidP="0069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9 others.</w:t>
      </w:r>
    </w:p>
    <w:p w14:paraId="2E64BE1F" w14:textId="77777777" w:rsidR="0069623F" w:rsidRDefault="0069623F" w:rsidP="0069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9DE7BBC" w14:textId="77777777" w:rsidR="0069623F" w:rsidRDefault="0069623F" w:rsidP="0069623F">
      <w:pPr>
        <w:rPr>
          <w:rFonts w:ascii="Times New Roman" w:hAnsi="Times New Roman" w:cs="Times New Roman"/>
        </w:rPr>
      </w:pPr>
    </w:p>
    <w:p w14:paraId="173DB849" w14:textId="77777777" w:rsidR="0069623F" w:rsidRDefault="0069623F" w:rsidP="0069623F">
      <w:pPr>
        <w:rPr>
          <w:rFonts w:ascii="Times New Roman" w:hAnsi="Times New Roman" w:cs="Times New Roman"/>
        </w:rPr>
      </w:pPr>
    </w:p>
    <w:p w14:paraId="35D38BF5" w14:textId="77777777" w:rsidR="0069623F" w:rsidRDefault="0069623F" w:rsidP="00696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63686919" w14:textId="77777777" w:rsidR="006B2F86" w:rsidRPr="00E71FC3" w:rsidRDefault="006962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5AA1A" w14:textId="77777777" w:rsidR="0069623F" w:rsidRDefault="0069623F" w:rsidP="00E71FC3">
      <w:r>
        <w:separator/>
      </w:r>
    </w:p>
  </w:endnote>
  <w:endnote w:type="continuationSeparator" w:id="0">
    <w:p w14:paraId="083DE194" w14:textId="77777777" w:rsidR="0069623F" w:rsidRDefault="006962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688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4C45E" w14:textId="77777777" w:rsidR="0069623F" w:rsidRDefault="0069623F" w:rsidP="00E71FC3">
      <w:r>
        <w:separator/>
      </w:r>
    </w:p>
  </w:footnote>
  <w:footnote w:type="continuationSeparator" w:id="0">
    <w:p w14:paraId="249079C5" w14:textId="77777777" w:rsidR="0069623F" w:rsidRDefault="006962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3F"/>
    <w:rsid w:val="001A7C09"/>
    <w:rsid w:val="00577BD5"/>
    <w:rsid w:val="00656CBA"/>
    <w:rsid w:val="0069623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CFEF0"/>
  <w15:chartTrackingRefBased/>
  <w15:docId w15:val="{1BED917E-C455-4178-B856-8C4B88B6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2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2019-07-28T19:04:00Z</dcterms:created>
  <dcterms:modified xsi:type="dcterms:W3CDTF">2019-07-28T19:05:00Z</dcterms:modified>
</cp:coreProperties>
</file>