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9804A" w14:textId="77777777" w:rsidR="00B968C9" w:rsidRDefault="00B968C9" w:rsidP="00B96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RICHARDSON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C5B86C1" w14:textId="77777777" w:rsidR="00B968C9" w:rsidRDefault="00B968C9" w:rsidP="00B968C9">
      <w:pPr>
        <w:rPr>
          <w:rFonts w:ascii="Times New Roman" w:hAnsi="Times New Roman" w:cs="Times New Roman"/>
        </w:rPr>
      </w:pPr>
    </w:p>
    <w:p w14:paraId="4E4D54DB" w14:textId="77777777" w:rsidR="00B968C9" w:rsidRDefault="00B968C9" w:rsidP="00B968C9">
      <w:pPr>
        <w:rPr>
          <w:rFonts w:ascii="Times New Roman" w:hAnsi="Times New Roman" w:cs="Times New Roman"/>
        </w:rPr>
      </w:pPr>
    </w:p>
    <w:p w14:paraId="07BD3EFD" w14:textId="77777777" w:rsidR="00B968C9" w:rsidRDefault="00B968C9" w:rsidP="00B96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Durem</w:t>
      </w:r>
      <w:proofErr w:type="spellEnd"/>
      <w:r>
        <w:rPr>
          <w:rFonts w:ascii="Times New Roman" w:hAnsi="Times New Roman" w:cs="Times New Roman"/>
        </w:rPr>
        <w:t xml:space="preserve"> of Kimble,</w:t>
      </w:r>
    </w:p>
    <w:p w14:paraId="022612D5" w14:textId="77777777" w:rsidR="00B968C9" w:rsidRDefault="00B968C9" w:rsidP="00B96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Buckinghamshire(q.v.).</w:t>
      </w:r>
    </w:p>
    <w:p w14:paraId="09AD1B39" w14:textId="77777777" w:rsidR="00B968C9" w:rsidRDefault="00B968C9" w:rsidP="00B96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0FA02C5" w14:textId="77777777" w:rsidR="00B968C9" w:rsidRDefault="00B968C9" w:rsidP="00B968C9">
      <w:pPr>
        <w:rPr>
          <w:rFonts w:ascii="Times New Roman" w:hAnsi="Times New Roman" w:cs="Times New Roman"/>
        </w:rPr>
      </w:pPr>
    </w:p>
    <w:p w14:paraId="22491EB8" w14:textId="77777777" w:rsidR="00B968C9" w:rsidRDefault="00B968C9" w:rsidP="00B968C9">
      <w:pPr>
        <w:rPr>
          <w:rFonts w:ascii="Times New Roman" w:hAnsi="Times New Roman" w:cs="Times New Roman"/>
        </w:rPr>
      </w:pPr>
    </w:p>
    <w:p w14:paraId="6A2C3742" w14:textId="77777777" w:rsidR="00B968C9" w:rsidRDefault="00B968C9" w:rsidP="00B96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2018</w:t>
      </w:r>
    </w:p>
    <w:p w14:paraId="25766E7D" w14:textId="77777777" w:rsidR="006B2F86" w:rsidRPr="00E71FC3" w:rsidRDefault="00B968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0E19B" w14:textId="77777777" w:rsidR="00B968C9" w:rsidRDefault="00B968C9" w:rsidP="00E71FC3">
      <w:r>
        <w:separator/>
      </w:r>
    </w:p>
  </w:endnote>
  <w:endnote w:type="continuationSeparator" w:id="0">
    <w:p w14:paraId="231DFD5B" w14:textId="77777777" w:rsidR="00B968C9" w:rsidRDefault="00B968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F4A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979B7" w14:textId="77777777" w:rsidR="00B968C9" w:rsidRDefault="00B968C9" w:rsidP="00E71FC3">
      <w:r>
        <w:separator/>
      </w:r>
    </w:p>
  </w:footnote>
  <w:footnote w:type="continuationSeparator" w:id="0">
    <w:p w14:paraId="2C7457B6" w14:textId="77777777" w:rsidR="00B968C9" w:rsidRDefault="00B968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C9"/>
    <w:rsid w:val="001A7C09"/>
    <w:rsid w:val="00577BD5"/>
    <w:rsid w:val="00656CBA"/>
    <w:rsid w:val="006A1F77"/>
    <w:rsid w:val="00733BE7"/>
    <w:rsid w:val="00AB52E8"/>
    <w:rsid w:val="00B16D3F"/>
    <w:rsid w:val="00B968C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3AB35"/>
  <w15:chartTrackingRefBased/>
  <w15:docId w15:val="{AE743813-7006-4D47-BFB3-ACB0D2D4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68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2018-11-30T10:30:00Z</dcterms:created>
  <dcterms:modified xsi:type="dcterms:W3CDTF">2018-11-30T10:30:00Z</dcterms:modified>
</cp:coreProperties>
</file>