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BD5E4" w14:textId="77777777" w:rsidR="00954BCF" w:rsidRDefault="00954BCF" w:rsidP="00954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RICHARDSON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2A1976E7" w14:textId="77777777" w:rsidR="00954BCF" w:rsidRDefault="00954BCF" w:rsidP="00954BCF">
      <w:pPr>
        <w:pStyle w:val="NoSpacing"/>
        <w:rPr>
          <w:rFonts w:cs="Times New Roman"/>
          <w:szCs w:val="24"/>
        </w:rPr>
      </w:pPr>
    </w:p>
    <w:p w14:paraId="2DF3450D" w14:textId="77777777" w:rsidR="00954BCF" w:rsidRDefault="00954BCF" w:rsidP="00954BCF">
      <w:pPr>
        <w:pStyle w:val="NoSpacing"/>
        <w:rPr>
          <w:rFonts w:cs="Times New Roman"/>
          <w:szCs w:val="24"/>
        </w:rPr>
      </w:pPr>
    </w:p>
    <w:p w14:paraId="68ACC1FC" w14:textId="77777777" w:rsidR="00954BCF" w:rsidRDefault="00954BCF" w:rsidP="00954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Tesdale</w:t>
      </w:r>
      <w:proofErr w:type="spellEnd"/>
      <w:r>
        <w:rPr>
          <w:rFonts w:cs="Times New Roman"/>
          <w:szCs w:val="24"/>
        </w:rPr>
        <w:t xml:space="preserve">, chaplain(q.v.), brought a plaint of debt against him and </w:t>
      </w:r>
      <w:proofErr w:type="gramStart"/>
      <w:r>
        <w:rPr>
          <w:rFonts w:cs="Times New Roman"/>
          <w:szCs w:val="24"/>
        </w:rPr>
        <w:t>John</w:t>
      </w:r>
      <w:proofErr w:type="gramEnd"/>
    </w:p>
    <w:p w14:paraId="469ADE94" w14:textId="77777777" w:rsidR="00954BCF" w:rsidRDefault="00954BCF" w:rsidP="00954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Dun, junior, of Halden(q.v.).</w:t>
      </w:r>
    </w:p>
    <w:p w14:paraId="3E599B2C" w14:textId="77777777" w:rsidR="00954BCF" w:rsidRDefault="00954BCF" w:rsidP="00954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C70F4">
          <w:rPr>
            <w:rStyle w:val="Hyperlink"/>
            <w:rFonts w:cs="Times New Roman"/>
            <w:szCs w:val="24"/>
          </w:rPr>
          <w:t>https://waalt.uh.edu/index.php/CP40/609:_K-Z</w:t>
        </w:r>
      </w:hyperlink>
      <w:r>
        <w:rPr>
          <w:rFonts w:cs="Times New Roman"/>
          <w:szCs w:val="24"/>
        </w:rPr>
        <w:t xml:space="preserve"> )</w:t>
      </w:r>
    </w:p>
    <w:p w14:paraId="0EA2C4CC" w14:textId="77777777" w:rsidR="00954BCF" w:rsidRDefault="00954BCF" w:rsidP="00954BCF">
      <w:pPr>
        <w:pStyle w:val="NoSpacing"/>
        <w:rPr>
          <w:rFonts w:cs="Times New Roman"/>
          <w:szCs w:val="24"/>
        </w:rPr>
      </w:pPr>
    </w:p>
    <w:p w14:paraId="15648979" w14:textId="77777777" w:rsidR="00954BCF" w:rsidRDefault="00954BCF" w:rsidP="00954BCF">
      <w:pPr>
        <w:pStyle w:val="NoSpacing"/>
        <w:rPr>
          <w:rFonts w:cs="Times New Roman"/>
          <w:szCs w:val="24"/>
        </w:rPr>
      </w:pPr>
    </w:p>
    <w:p w14:paraId="4CFAA5BF" w14:textId="77777777" w:rsidR="00954BCF" w:rsidRDefault="00954BCF" w:rsidP="00954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p w14:paraId="79862E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5938" w14:textId="77777777" w:rsidR="00954BCF" w:rsidRDefault="00954BCF" w:rsidP="009139A6">
      <w:r>
        <w:separator/>
      </w:r>
    </w:p>
  </w:endnote>
  <w:endnote w:type="continuationSeparator" w:id="0">
    <w:p w14:paraId="2B41C867" w14:textId="77777777" w:rsidR="00954BCF" w:rsidRDefault="00954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70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59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4D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8F96" w14:textId="77777777" w:rsidR="00954BCF" w:rsidRDefault="00954BCF" w:rsidP="009139A6">
      <w:r>
        <w:separator/>
      </w:r>
    </w:p>
  </w:footnote>
  <w:footnote w:type="continuationSeparator" w:id="0">
    <w:p w14:paraId="67CA778D" w14:textId="77777777" w:rsidR="00954BCF" w:rsidRDefault="00954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8C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52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A0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BCF"/>
    <w:rsid w:val="000666E0"/>
    <w:rsid w:val="002510B7"/>
    <w:rsid w:val="005C130B"/>
    <w:rsid w:val="00826F5C"/>
    <w:rsid w:val="009139A6"/>
    <w:rsid w:val="009448BB"/>
    <w:rsid w:val="00947624"/>
    <w:rsid w:val="00954BC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DE6ED"/>
  <w15:chartTrackingRefBased/>
  <w15:docId w15:val="{691044D5-2F0C-4526-A8C3-BA00FF3C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4B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2023-06-01T07:43:00Z</dcterms:created>
  <dcterms:modified xsi:type="dcterms:W3CDTF">2023-06-01T07:43:00Z</dcterms:modified>
</cp:coreProperties>
</file>