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1FD0A" w14:textId="084A3BD7" w:rsidR="00BA00AB" w:rsidRDefault="00C30B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RICHARDSON</w:t>
      </w:r>
      <w:r>
        <w:rPr>
          <w:rFonts w:ascii="Times New Roman" w:hAnsi="Times New Roman" w:cs="Times New Roman"/>
          <w:sz w:val="24"/>
          <w:szCs w:val="24"/>
        </w:rPr>
        <w:t xml:space="preserve">       (d.1504)</w:t>
      </w:r>
    </w:p>
    <w:p w14:paraId="22E66F0A" w14:textId="74B6D515" w:rsidR="00C30BD7" w:rsidRDefault="00C30B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buried in Cottingham.</w:t>
      </w:r>
    </w:p>
    <w:p w14:paraId="25196B2F" w14:textId="5B31BAEC" w:rsidR="00C30BD7" w:rsidRDefault="00C30B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DCC933" w14:textId="3A1F7EB9" w:rsidR="00C30BD7" w:rsidRDefault="00C30B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4D46D6" w14:textId="71C8502C" w:rsidR="00C30BD7" w:rsidRDefault="00C30B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Oct.1504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p.137)</w:t>
      </w:r>
    </w:p>
    <w:p w14:paraId="2CB89A40" w14:textId="2E01D2B0" w:rsidR="00C30BD7" w:rsidRDefault="00C30B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16FC79AA" w14:textId="6ED42C6C" w:rsidR="00C30BD7" w:rsidRDefault="00C30B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B917E1" w14:textId="43D5FB43" w:rsidR="00C30BD7" w:rsidRDefault="00C30B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152218" w14:textId="381327DB" w:rsidR="00C30BD7" w:rsidRPr="00C30BD7" w:rsidRDefault="00C30B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2021</w:t>
      </w:r>
    </w:p>
    <w:sectPr w:rsidR="00C30BD7" w:rsidRPr="00C30B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A4D8B" w14:textId="77777777" w:rsidR="00C30BD7" w:rsidRDefault="00C30BD7" w:rsidP="009139A6">
      <w:r>
        <w:separator/>
      </w:r>
    </w:p>
  </w:endnote>
  <w:endnote w:type="continuationSeparator" w:id="0">
    <w:p w14:paraId="1300503A" w14:textId="77777777" w:rsidR="00C30BD7" w:rsidRDefault="00C30B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BAB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515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06E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52B52" w14:textId="77777777" w:rsidR="00C30BD7" w:rsidRDefault="00C30BD7" w:rsidP="009139A6">
      <w:r>
        <w:separator/>
      </w:r>
    </w:p>
  </w:footnote>
  <w:footnote w:type="continuationSeparator" w:id="0">
    <w:p w14:paraId="7EE242A9" w14:textId="77777777" w:rsidR="00C30BD7" w:rsidRDefault="00C30B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22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6BA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C45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BD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30BD7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F47A9"/>
  <w15:chartTrackingRefBased/>
  <w15:docId w15:val="{2B71FA29-BA7F-4521-B251-3B4205F5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2021-08-23T08:00:00Z</dcterms:created>
  <dcterms:modified xsi:type="dcterms:W3CDTF">2021-08-23T08:04:00Z</dcterms:modified>
</cp:coreProperties>
</file>