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02DB8" w14:textId="77777777" w:rsidR="00576767" w:rsidRDefault="00576767" w:rsidP="00576767">
      <w:pPr>
        <w:pStyle w:val="NoSpacing"/>
        <w:tabs>
          <w:tab w:val="left" w:pos="1440"/>
        </w:tabs>
      </w:pPr>
      <w:r>
        <w:rPr>
          <w:u w:val="single"/>
        </w:rPr>
        <w:t>Hugh RICHARDSON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44F6E348" w14:textId="77777777" w:rsidR="00576767" w:rsidRDefault="00576767" w:rsidP="00576767">
      <w:pPr>
        <w:pStyle w:val="NoSpacing"/>
        <w:tabs>
          <w:tab w:val="left" w:pos="1440"/>
        </w:tabs>
      </w:pPr>
      <w:r>
        <w:t>of Liverpool. Bailiff.</w:t>
      </w:r>
    </w:p>
    <w:p w14:paraId="4E7A0929" w14:textId="77777777" w:rsidR="00576767" w:rsidRDefault="00576767" w:rsidP="00576767">
      <w:pPr>
        <w:pStyle w:val="NoSpacing"/>
        <w:tabs>
          <w:tab w:val="left" w:pos="1440"/>
        </w:tabs>
      </w:pPr>
    </w:p>
    <w:p w14:paraId="3ABE5917" w14:textId="77777777" w:rsidR="00576767" w:rsidRDefault="00576767" w:rsidP="00576767">
      <w:pPr>
        <w:pStyle w:val="NoSpacing"/>
        <w:tabs>
          <w:tab w:val="left" w:pos="1440"/>
        </w:tabs>
      </w:pPr>
    </w:p>
    <w:p w14:paraId="336C901D" w14:textId="77777777" w:rsidR="00576767" w:rsidRDefault="00576767" w:rsidP="00576767">
      <w:pPr>
        <w:pStyle w:val="NoSpacing"/>
        <w:tabs>
          <w:tab w:val="left" w:pos="1440"/>
        </w:tabs>
      </w:pPr>
      <w:r>
        <w:t>22 Sep.1460</w:t>
      </w:r>
      <w:r>
        <w:tab/>
        <w:t>He was a witness when Henry Dey of Chester(q.v.) granted a burgage in</w:t>
      </w:r>
    </w:p>
    <w:p w14:paraId="66E16A52" w14:textId="77777777" w:rsidR="00576767" w:rsidRDefault="00576767" w:rsidP="00576767">
      <w:pPr>
        <w:pStyle w:val="NoSpacing"/>
        <w:tabs>
          <w:tab w:val="left" w:pos="1440"/>
        </w:tabs>
      </w:pPr>
      <w:r>
        <w:tab/>
        <w:t>Castle Field, Liverpool, to his brother, Christopher(q.v.). At Liverpool.</w:t>
      </w:r>
    </w:p>
    <w:p w14:paraId="70B8B80F" w14:textId="77777777" w:rsidR="00576767" w:rsidRDefault="00576767" w:rsidP="00576767">
      <w:pPr>
        <w:pStyle w:val="NoSpacing"/>
        <w:tabs>
          <w:tab w:val="left" w:pos="1440"/>
        </w:tabs>
      </w:pPr>
      <w:r>
        <w:tab/>
        <w:t>(T.N.A. ref. DDM 39/44)</w:t>
      </w:r>
    </w:p>
    <w:p w14:paraId="797A0358" w14:textId="77777777" w:rsidR="00576767" w:rsidRDefault="00576767" w:rsidP="00576767">
      <w:pPr>
        <w:pStyle w:val="NoSpacing"/>
        <w:tabs>
          <w:tab w:val="left" w:pos="1440"/>
        </w:tabs>
      </w:pPr>
    </w:p>
    <w:p w14:paraId="58DF3663" w14:textId="77777777" w:rsidR="00576767" w:rsidRDefault="00576767" w:rsidP="00576767">
      <w:pPr>
        <w:pStyle w:val="NoSpacing"/>
        <w:tabs>
          <w:tab w:val="left" w:pos="1440"/>
        </w:tabs>
      </w:pPr>
    </w:p>
    <w:p w14:paraId="063651B4" w14:textId="77777777" w:rsidR="00576767" w:rsidRDefault="00576767" w:rsidP="00576767">
      <w:pPr>
        <w:pStyle w:val="NoSpacing"/>
        <w:tabs>
          <w:tab w:val="left" w:pos="1440"/>
        </w:tabs>
      </w:pPr>
      <w:r>
        <w:t>27 January 2023</w:t>
      </w:r>
    </w:p>
    <w:p w14:paraId="41D9AE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93151" w14:textId="77777777" w:rsidR="00576767" w:rsidRDefault="00576767" w:rsidP="009139A6">
      <w:r>
        <w:separator/>
      </w:r>
    </w:p>
  </w:endnote>
  <w:endnote w:type="continuationSeparator" w:id="0">
    <w:p w14:paraId="40D9BB82" w14:textId="77777777" w:rsidR="00576767" w:rsidRDefault="005767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9E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B5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DA6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78FBA" w14:textId="77777777" w:rsidR="00576767" w:rsidRDefault="00576767" w:rsidP="009139A6">
      <w:r>
        <w:separator/>
      </w:r>
    </w:p>
  </w:footnote>
  <w:footnote w:type="continuationSeparator" w:id="0">
    <w:p w14:paraId="424D29F2" w14:textId="77777777" w:rsidR="00576767" w:rsidRDefault="005767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E4F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4BC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DB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67"/>
    <w:rsid w:val="000666E0"/>
    <w:rsid w:val="002510B7"/>
    <w:rsid w:val="0057676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E4E48"/>
  <w15:chartTrackingRefBased/>
  <w15:docId w15:val="{0F13AD1B-1F99-470D-8B2E-829FE8B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2023-04-02T20:59:00Z</dcterms:created>
  <dcterms:modified xsi:type="dcterms:W3CDTF">2023-04-02T21:00:00Z</dcterms:modified>
</cp:coreProperties>
</file>