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B8B9D2" w14:textId="77777777" w:rsidR="00667290" w:rsidRPr="004B279D" w:rsidRDefault="00667290" w:rsidP="00667290">
      <w:pPr>
        <w:pStyle w:val="NoSpacing"/>
      </w:pPr>
      <w:r w:rsidRPr="004B279D">
        <w:rPr>
          <w:u w:val="single"/>
        </w:rPr>
        <w:t>Robert REPYNGHALE</w:t>
      </w:r>
      <w:r w:rsidRPr="004B279D">
        <w:t xml:space="preserve">    </w:t>
      </w:r>
      <w:proofErr w:type="gramStart"/>
      <w:r w:rsidRPr="004B279D">
        <w:t xml:space="preserve">   (</w:t>
      </w:r>
      <w:proofErr w:type="gramEnd"/>
      <w:r w:rsidRPr="004B279D">
        <w:t>fl.1443-55)</w:t>
      </w:r>
    </w:p>
    <w:p w14:paraId="6ABD7272" w14:textId="77777777" w:rsidR="00667290" w:rsidRPr="004B279D" w:rsidRDefault="00667290" w:rsidP="00667290">
      <w:pPr>
        <w:pStyle w:val="NoSpacing"/>
      </w:pPr>
    </w:p>
    <w:p w14:paraId="00DC725C" w14:textId="77777777" w:rsidR="00667290" w:rsidRPr="004B279D" w:rsidRDefault="00667290" w:rsidP="00667290">
      <w:pPr>
        <w:pStyle w:val="NoSpacing"/>
      </w:pPr>
    </w:p>
    <w:p w14:paraId="241BD8F7" w14:textId="77777777" w:rsidR="00667290" w:rsidRPr="004B279D" w:rsidRDefault="00667290" w:rsidP="00667290">
      <w:pPr>
        <w:pStyle w:val="NoSpacing"/>
      </w:pPr>
      <w:r w:rsidRPr="004B279D">
        <w:t xml:space="preserve">       1443-52</w:t>
      </w:r>
      <w:r w:rsidRPr="004B279D">
        <w:tab/>
        <w:t>Clerk of the Signet and King’s Secretary.</w:t>
      </w:r>
    </w:p>
    <w:p w14:paraId="5B5F2F48" w14:textId="77777777" w:rsidR="00667290" w:rsidRPr="004B279D" w:rsidRDefault="00667290" w:rsidP="00667290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6DA5C14C" w14:textId="77777777" w:rsidR="00667290" w:rsidRPr="004B279D" w:rsidRDefault="00667290" w:rsidP="00667290">
      <w:pPr>
        <w:pStyle w:val="NoSpacing"/>
        <w:ind w:left="1440"/>
      </w:pPr>
      <w:r w:rsidRPr="004B279D">
        <w:t>Pub. by The Society of Clerks of the Peace of Counties and Clerks of County Councils,1961 p.119)</w:t>
      </w:r>
    </w:p>
    <w:p w14:paraId="0AF56491" w14:textId="77777777" w:rsidR="00667290" w:rsidRPr="004B279D" w:rsidRDefault="00667290" w:rsidP="00667290">
      <w:pPr>
        <w:pStyle w:val="NoSpacing"/>
      </w:pPr>
      <w:r w:rsidRPr="004B279D">
        <w:t xml:space="preserve">       1448-55</w:t>
      </w:r>
      <w:r w:rsidRPr="004B279D">
        <w:tab/>
        <w:t>He was Clerk of the Peace for Kesteven.  (ibid.)</w:t>
      </w:r>
    </w:p>
    <w:p w14:paraId="031FCE25" w14:textId="77777777" w:rsidR="00667290" w:rsidRPr="004B279D" w:rsidRDefault="00667290" w:rsidP="00667290">
      <w:pPr>
        <w:pStyle w:val="NoSpacing"/>
      </w:pPr>
      <w:r w:rsidRPr="004B279D">
        <w:tab/>
        <w:t>1448</w:t>
      </w:r>
      <w:r w:rsidRPr="004B279D">
        <w:tab/>
        <w:t>He became Clerk of the Peace for Lindsey.  (ibid.p.121)</w:t>
      </w:r>
    </w:p>
    <w:p w14:paraId="76340F25" w14:textId="77777777" w:rsidR="00667290" w:rsidRPr="004B279D" w:rsidRDefault="00667290" w:rsidP="00667290">
      <w:pPr>
        <w:pStyle w:val="NoSpacing"/>
      </w:pPr>
    </w:p>
    <w:p w14:paraId="4635F701" w14:textId="77777777" w:rsidR="00667290" w:rsidRPr="004B279D" w:rsidRDefault="00667290" w:rsidP="00667290">
      <w:pPr>
        <w:pStyle w:val="NoSpacing"/>
      </w:pPr>
    </w:p>
    <w:p w14:paraId="1F51B5CF" w14:textId="77777777" w:rsidR="00667290" w:rsidRPr="004B279D" w:rsidRDefault="00667290" w:rsidP="00667290">
      <w:pPr>
        <w:pStyle w:val="NoSpacing"/>
      </w:pPr>
      <w:r w:rsidRPr="004B279D">
        <w:t>18 September 2018</w:t>
      </w:r>
    </w:p>
    <w:p w14:paraId="53C5590A" w14:textId="77777777" w:rsidR="006B2F86" w:rsidRPr="00E71FC3" w:rsidRDefault="0066729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B9F9E" w14:textId="77777777" w:rsidR="00667290" w:rsidRDefault="00667290" w:rsidP="00E71FC3">
      <w:r>
        <w:separator/>
      </w:r>
    </w:p>
  </w:endnote>
  <w:endnote w:type="continuationSeparator" w:id="0">
    <w:p w14:paraId="339331F5" w14:textId="77777777" w:rsidR="00667290" w:rsidRDefault="0066729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10D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F5AE52" w14:textId="77777777" w:rsidR="00667290" w:rsidRDefault="00667290" w:rsidP="00E71FC3">
      <w:r>
        <w:separator/>
      </w:r>
    </w:p>
  </w:footnote>
  <w:footnote w:type="continuationSeparator" w:id="0">
    <w:p w14:paraId="19440B19" w14:textId="77777777" w:rsidR="00667290" w:rsidRDefault="0066729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290"/>
    <w:rsid w:val="001A7C09"/>
    <w:rsid w:val="00577BD5"/>
    <w:rsid w:val="00656CBA"/>
    <w:rsid w:val="00667290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3A505"/>
  <w15:chartTrackingRefBased/>
  <w15:docId w15:val="{86AAF059-7604-4EDF-8416-588BBCCF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7290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2018-11-14T21:25:00Z</dcterms:created>
  <dcterms:modified xsi:type="dcterms:W3CDTF">2018-11-14T21:27:00Z</dcterms:modified>
</cp:coreProperties>
</file>