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B7E21" w14:textId="4C155919" w:rsidR="00BA00AB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REPRYN</w:t>
      </w:r>
      <w:r>
        <w:rPr>
          <w:rFonts w:ascii="Times New Roman" w:hAnsi="Times New Roman" w:cs="Times New Roman"/>
          <w:sz w:val="24"/>
          <w:szCs w:val="24"/>
        </w:rPr>
        <w:t xml:space="preserve">       (fl.1411)</w:t>
      </w:r>
    </w:p>
    <w:p w14:paraId="6A07E06F" w14:textId="6AD30D0C" w:rsid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3DA866D7" w14:textId="007E2C16" w:rsid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6E03A4" w14:textId="2E8E4E2C" w:rsid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9B7AC" w14:textId="167870E5" w:rsid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May1411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</w:t>
      </w:r>
      <w:r w:rsidR="00F026C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sure.</w:t>
      </w:r>
    </w:p>
    <w:p w14:paraId="3ABAC37A" w14:textId="5DA84FFE" w:rsid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pp.436 and 426)</w:t>
      </w:r>
    </w:p>
    <w:p w14:paraId="1D11A342" w14:textId="48B0E89A" w:rsid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83CAD" w14:textId="139CA5CC" w:rsid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913AA1" w14:textId="6251CA79" w:rsidR="00FD2CD0" w:rsidRPr="00FD2CD0" w:rsidRDefault="00FD2C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September 2021</w:t>
      </w:r>
    </w:p>
    <w:sectPr w:rsidR="00FD2CD0" w:rsidRPr="00FD2C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7925E" w14:textId="77777777" w:rsidR="00FD2CD0" w:rsidRDefault="00FD2CD0" w:rsidP="009139A6">
      <w:r>
        <w:separator/>
      </w:r>
    </w:p>
  </w:endnote>
  <w:endnote w:type="continuationSeparator" w:id="0">
    <w:p w14:paraId="2035F351" w14:textId="77777777" w:rsidR="00FD2CD0" w:rsidRDefault="00FD2C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35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77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254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269BD" w14:textId="77777777" w:rsidR="00FD2CD0" w:rsidRDefault="00FD2CD0" w:rsidP="009139A6">
      <w:r>
        <w:separator/>
      </w:r>
    </w:p>
  </w:footnote>
  <w:footnote w:type="continuationSeparator" w:id="0">
    <w:p w14:paraId="066744D3" w14:textId="77777777" w:rsidR="00FD2CD0" w:rsidRDefault="00FD2C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31C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E54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04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D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26CA"/>
    <w:rsid w:val="00F5287F"/>
    <w:rsid w:val="00FD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5C55A"/>
  <w15:chartTrackingRefBased/>
  <w15:docId w15:val="{E0827FD4-6E21-4B9E-88C1-7938E11B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2021-09-29T20:01:00Z</dcterms:created>
  <dcterms:modified xsi:type="dcterms:W3CDTF">2021-09-29T20:08:00Z</dcterms:modified>
</cp:coreProperties>
</file>