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A5D59" w14:textId="1FC80263" w:rsidR="00F36D56" w:rsidRDefault="00F36D5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REPPES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2648941A" w14:textId="3347669B" w:rsidR="00F36D56" w:rsidRDefault="00F36D5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Thorpe, Norfolk. Gentleman.</w:t>
      </w:r>
    </w:p>
    <w:p w14:paraId="665D53A5" w14:textId="77777777" w:rsidR="00F36D56" w:rsidRDefault="00F36D56" w:rsidP="009139A6">
      <w:pPr>
        <w:pStyle w:val="NoSpacing"/>
        <w:rPr>
          <w:rFonts w:cs="Times New Roman"/>
          <w:szCs w:val="24"/>
        </w:rPr>
      </w:pPr>
    </w:p>
    <w:p w14:paraId="42ED65C1" w14:textId="77777777" w:rsidR="00F36D56" w:rsidRDefault="00F36D56" w:rsidP="009139A6">
      <w:pPr>
        <w:pStyle w:val="NoSpacing"/>
        <w:rPr>
          <w:rFonts w:cs="Times New Roman"/>
          <w:szCs w:val="24"/>
        </w:rPr>
      </w:pPr>
    </w:p>
    <w:p w14:paraId="55975713" w14:textId="6D5771C3" w:rsidR="00F36D56" w:rsidRDefault="00F36D5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Feb.1444</w:t>
      </w:r>
      <w:r>
        <w:rPr>
          <w:rFonts w:cs="Times New Roman"/>
          <w:szCs w:val="24"/>
        </w:rPr>
        <w:tab/>
        <w:t xml:space="preserve">He and William Norwich of Norwich(q.v.) were joint </w:t>
      </w:r>
      <w:proofErr w:type="spellStart"/>
      <w:r>
        <w:rPr>
          <w:rFonts w:cs="Times New Roman"/>
          <w:szCs w:val="24"/>
        </w:rPr>
        <w:t>mainpernors</w:t>
      </w:r>
      <w:proofErr w:type="spellEnd"/>
      <w:r>
        <w:rPr>
          <w:rFonts w:cs="Times New Roman"/>
          <w:szCs w:val="24"/>
        </w:rPr>
        <w:t xml:space="preserve"> for</w:t>
      </w:r>
    </w:p>
    <w:p w14:paraId="6FF0BF5D" w14:textId="30272FBF" w:rsidR="00F36D56" w:rsidRDefault="00F36D5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William Lumnor(q.v.) and William </w:t>
      </w:r>
      <w:proofErr w:type="spellStart"/>
      <w:r>
        <w:rPr>
          <w:rFonts w:cs="Times New Roman"/>
          <w:szCs w:val="24"/>
        </w:rPr>
        <w:t>Taverham</w:t>
      </w:r>
      <w:proofErr w:type="spellEnd"/>
      <w:r>
        <w:rPr>
          <w:rFonts w:cs="Times New Roman"/>
          <w:szCs w:val="24"/>
        </w:rPr>
        <w:t>(q.v.).</w:t>
      </w:r>
    </w:p>
    <w:p w14:paraId="737A5A0A" w14:textId="77777777" w:rsidR="00F36D56" w:rsidRDefault="00F36D56" w:rsidP="00F36D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(C.F.R. 1437-45 p.388)</w:t>
      </w:r>
    </w:p>
    <w:p w14:paraId="37DD14EA" w14:textId="77777777" w:rsidR="00F36D56" w:rsidRDefault="00F36D56" w:rsidP="00F36D56">
      <w:pPr>
        <w:pStyle w:val="NoSpacing"/>
        <w:rPr>
          <w:rFonts w:cs="Times New Roman"/>
          <w:szCs w:val="24"/>
        </w:rPr>
      </w:pPr>
    </w:p>
    <w:p w14:paraId="37782269" w14:textId="77777777" w:rsidR="00F36D56" w:rsidRDefault="00F36D56" w:rsidP="00F36D56">
      <w:pPr>
        <w:pStyle w:val="NoSpacing"/>
        <w:rPr>
          <w:rFonts w:cs="Times New Roman"/>
          <w:szCs w:val="24"/>
        </w:rPr>
      </w:pPr>
    </w:p>
    <w:p w14:paraId="16CCE1FA" w14:textId="77777777" w:rsidR="00F36D56" w:rsidRDefault="00F36D56" w:rsidP="00F36D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August 2023</w:t>
      </w:r>
    </w:p>
    <w:p w14:paraId="6F795465" w14:textId="4D05E067" w:rsidR="00F36D56" w:rsidRPr="00F36D56" w:rsidRDefault="00F36D56" w:rsidP="009139A6">
      <w:pPr>
        <w:pStyle w:val="NoSpacing"/>
        <w:rPr>
          <w:rFonts w:cs="Times New Roman"/>
          <w:szCs w:val="24"/>
        </w:rPr>
      </w:pPr>
    </w:p>
    <w:sectPr w:rsidR="00F36D56" w:rsidRPr="00F36D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A5F40" w14:textId="77777777" w:rsidR="002F256A" w:rsidRDefault="002F256A" w:rsidP="009139A6">
      <w:r>
        <w:separator/>
      </w:r>
    </w:p>
  </w:endnote>
  <w:endnote w:type="continuationSeparator" w:id="0">
    <w:p w14:paraId="4862B44C" w14:textId="77777777" w:rsidR="002F256A" w:rsidRDefault="002F256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97D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3AA1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DA77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51241" w14:textId="77777777" w:rsidR="002F256A" w:rsidRDefault="002F256A" w:rsidP="009139A6">
      <w:r>
        <w:separator/>
      </w:r>
    </w:p>
  </w:footnote>
  <w:footnote w:type="continuationSeparator" w:id="0">
    <w:p w14:paraId="28949EB5" w14:textId="77777777" w:rsidR="002F256A" w:rsidRDefault="002F256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A492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D5CE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F6E9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56A"/>
    <w:rsid w:val="000666E0"/>
    <w:rsid w:val="002510B7"/>
    <w:rsid w:val="002F256A"/>
    <w:rsid w:val="00585FF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36D56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F3F76"/>
  <w15:chartTrackingRefBased/>
  <w15:docId w15:val="{C57212B1-DD9B-4C1D-BD50-2BABF93FE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95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2023-08-14T17:04:00Z</dcterms:created>
  <dcterms:modified xsi:type="dcterms:W3CDTF">2023-08-14T18:42:00Z</dcterms:modified>
</cp:coreProperties>
</file>