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048157" w14:textId="77777777" w:rsidR="00F078C7" w:rsidRDefault="00F078C7" w:rsidP="00F078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REPOND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BE2A386" w14:textId="77777777" w:rsidR="00F078C7" w:rsidRDefault="00F078C7" w:rsidP="00F078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Tenbie</w:t>
      </w:r>
      <w:proofErr w:type="spellEnd"/>
      <w:r>
        <w:rPr>
          <w:rFonts w:ascii="Times New Roman" w:hAnsi="Times New Roman" w:cs="Times New Roman"/>
        </w:rPr>
        <w:t>.</w:t>
      </w:r>
    </w:p>
    <w:p w14:paraId="30A81902" w14:textId="77777777" w:rsidR="00F078C7" w:rsidRDefault="00F078C7" w:rsidP="00F078C7">
      <w:pPr>
        <w:rPr>
          <w:rFonts w:ascii="Times New Roman" w:hAnsi="Times New Roman" w:cs="Times New Roman"/>
        </w:rPr>
      </w:pPr>
    </w:p>
    <w:p w14:paraId="3BD42696" w14:textId="77777777" w:rsidR="00F078C7" w:rsidRDefault="00F078C7" w:rsidP="00F078C7">
      <w:pPr>
        <w:rPr>
          <w:rFonts w:ascii="Times New Roman" w:hAnsi="Times New Roman" w:cs="Times New Roman"/>
        </w:rPr>
      </w:pPr>
    </w:p>
    <w:p w14:paraId="54D91F8F" w14:textId="77777777" w:rsidR="00F078C7" w:rsidRDefault="00F078C7" w:rsidP="00F078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Thomas Whyte of Barnstaple, Devon(q.v.).</w:t>
      </w:r>
    </w:p>
    <w:p w14:paraId="289C8D56" w14:textId="77777777" w:rsidR="00F078C7" w:rsidRDefault="00F078C7" w:rsidP="00F078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213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8E6F4A9" w14:textId="77777777" w:rsidR="00F078C7" w:rsidRDefault="00F078C7" w:rsidP="00F078C7">
      <w:pPr>
        <w:rPr>
          <w:rFonts w:ascii="Times New Roman" w:hAnsi="Times New Roman" w:cs="Times New Roman"/>
        </w:rPr>
      </w:pPr>
    </w:p>
    <w:p w14:paraId="6F44B7C1" w14:textId="77777777" w:rsidR="00F078C7" w:rsidRDefault="00F078C7" w:rsidP="00F078C7">
      <w:pPr>
        <w:rPr>
          <w:rFonts w:ascii="Times New Roman" w:hAnsi="Times New Roman" w:cs="Times New Roman"/>
        </w:rPr>
      </w:pPr>
    </w:p>
    <w:p w14:paraId="3A4A6871" w14:textId="77777777" w:rsidR="00F078C7" w:rsidRDefault="00F078C7" w:rsidP="00F078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November 2018</w:t>
      </w:r>
    </w:p>
    <w:p w14:paraId="2A2C8F63" w14:textId="77777777" w:rsidR="006B2F86" w:rsidRPr="00E71FC3" w:rsidRDefault="00F078C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A5225D" w14:textId="77777777" w:rsidR="00F078C7" w:rsidRDefault="00F078C7" w:rsidP="00E71FC3">
      <w:r>
        <w:separator/>
      </w:r>
    </w:p>
  </w:endnote>
  <w:endnote w:type="continuationSeparator" w:id="0">
    <w:p w14:paraId="2AE23509" w14:textId="77777777" w:rsidR="00F078C7" w:rsidRDefault="00F078C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EC12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859685" w14:textId="77777777" w:rsidR="00F078C7" w:rsidRDefault="00F078C7" w:rsidP="00E71FC3">
      <w:r>
        <w:separator/>
      </w:r>
    </w:p>
  </w:footnote>
  <w:footnote w:type="continuationSeparator" w:id="0">
    <w:p w14:paraId="1A89A08D" w14:textId="77777777" w:rsidR="00F078C7" w:rsidRDefault="00F078C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8C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33B5F"/>
  <w15:chartTrackingRefBased/>
  <w15:docId w15:val="{BD08B8E7-48CC-493B-B7C4-6777A37BE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78C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078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2018-11-27T17:27:00Z</dcterms:created>
  <dcterms:modified xsi:type="dcterms:W3CDTF">2018-11-27T17:28:00Z</dcterms:modified>
</cp:coreProperties>
</file>