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1554A" w14:textId="6A8B079F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REPLEGH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19)</w:t>
      </w:r>
    </w:p>
    <w:p w14:paraId="3931E714" w14:textId="77777777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4A7AB305" w14:textId="77777777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2AEF7" w14:textId="77777777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F2601" w14:textId="2A4735F9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4 May1419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2A11B9E6" w14:textId="7DBDCF9F" w:rsidR="00DA3F1E" w:rsidRDefault="00DA3F1E" w:rsidP="00DA3F1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pp.436 and 42</w:t>
      </w:r>
      <w:r>
        <w:rPr>
          <w:rFonts w:ascii="Times New Roman" w:hAnsi="Times New Roman" w:cs="Times New Roman"/>
          <w:sz w:val="24"/>
          <w:szCs w:val="24"/>
        </w:rPr>
        <w:t>8)</w:t>
      </w:r>
    </w:p>
    <w:p w14:paraId="0515759D" w14:textId="77777777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DBF56" w14:textId="77777777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1FBAA" w14:textId="77777777" w:rsidR="00DA3F1E" w:rsidRDefault="00DA3F1E" w:rsidP="00DA3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1E15AC36" w14:textId="5F109627" w:rsidR="00BA00AB" w:rsidRPr="00DA3F1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A3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022F7" w14:textId="77777777" w:rsidR="00DA3F1E" w:rsidRDefault="00DA3F1E" w:rsidP="009139A6">
      <w:r>
        <w:separator/>
      </w:r>
    </w:p>
  </w:endnote>
  <w:endnote w:type="continuationSeparator" w:id="0">
    <w:p w14:paraId="2CB3E8AF" w14:textId="77777777" w:rsidR="00DA3F1E" w:rsidRDefault="00DA3F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C5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BEE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2C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C5614" w14:textId="77777777" w:rsidR="00DA3F1E" w:rsidRDefault="00DA3F1E" w:rsidP="009139A6">
      <w:r>
        <w:separator/>
      </w:r>
    </w:p>
  </w:footnote>
  <w:footnote w:type="continuationSeparator" w:id="0">
    <w:p w14:paraId="61CFD0D9" w14:textId="77777777" w:rsidR="00DA3F1E" w:rsidRDefault="00DA3F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84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571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B22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1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3F1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BFB2"/>
  <w15:chartTrackingRefBased/>
  <w15:docId w15:val="{FFDF4510-F4A6-4D43-8905-F34B3282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2021-09-11T19:15:00Z</dcterms:created>
  <dcterms:modified xsi:type="dcterms:W3CDTF">2021-09-11T19:17:00Z</dcterms:modified>
</cp:coreProperties>
</file>