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C9424" w14:textId="77777777" w:rsidR="00F35954" w:rsidRDefault="00F35954" w:rsidP="00F3595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REPLEGH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fl.1443)</w:t>
      </w:r>
    </w:p>
    <w:p w14:paraId="3AABF1D6" w14:textId="77777777" w:rsidR="00F35954" w:rsidRDefault="00F35954" w:rsidP="00F3595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Buckland Monastery.</w:t>
      </w:r>
    </w:p>
    <w:p w14:paraId="71696087" w14:textId="77777777" w:rsidR="00F35954" w:rsidRDefault="00F35954" w:rsidP="00F35954">
      <w:pPr>
        <w:pStyle w:val="NoSpacing"/>
        <w:rPr>
          <w:rFonts w:eastAsia="Times New Roman" w:cs="Times New Roman"/>
          <w:szCs w:val="24"/>
        </w:rPr>
      </w:pPr>
    </w:p>
    <w:p w14:paraId="72A90750" w14:textId="77777777" w:rsidR="00F35954" w:rsidRDefault="00F35954" w:rsidP="00F35954">
      <w:pPr>
        <w:pStyle w:val="NoSpacing"/>
        <w:rPr>
          <w:rFonts w:eastAsia="Times New Roman" w:cs="Times New Roman"/>
          <w:szCs w:val="24"/>
        </w:rPr>
      </w:pPr>
    </w:p>
    <w:p w14:paraId="598A7408" w14:textId="77777777" w:rsidR="00F35954" w:rsidRDefault="00F35954" w:rsidP="00F3595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Sep.1443</w:t>
      </w:r>
      <w:r>
        <w:rPr>
          <w:rFonts w:eastAsia="Times New Roman" w:cs="Times New Roman"/>
          <w:szCs w:val="24"/>
        </w:rPr>
        <w:tab/>
        <w:t>He was ordained subdeacon in Chudleigh, Devon.</w:t>
      </w:r>
    </w:p>
    <w:p w14:paraId="2F924D5F" w14:textId="77777777" w:rsidR="00F35954" w:rsidRDefault="00F35954" w:rsidP="00F3595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AAEEFA9" w14:textId="77777777" w:rsidR="00F35954" w:rsidRDefault="00F35954" w:rsidP="00F3595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ed. Christopher Harper-Bill, pub. </w:t>
      </w:r>
      <w:proofErr w:type="gramStart"/>
      <w:r>
        <w:rPr>
          <w:rFonts w:eastAsia="Times New Roman" w:cs="Times New Roman"/>
          <w:szCs w:val="24"/>
        </w:rPr>
        <w:t>Canterbury  and</w:t>
      </w:r>
      <w:proofErr w:type="gramEnd"/>
      <w:r>
        <w:rPr>
          <w:rFonts w:eastAsia="Times New Roman" w:cs="Times New Roman"/>
          <w:szCs w:val="24"/>
        </w:rPr>
        <w:t xml:space="preserve"> York Society 2000, p.194)</w:t>
      </w:r>
    </w:p>
    <w:p w14:paraId="442CD812" w14:textId="77777777" w:rsidR="00F35954" w:rsidRDefault="00F35954" w:rsidP="00F35954">
      <w:pPr>
        <w:pStyle w:val="NoSpacing"/>
        <w:rPr>
          <w:rFonts w:eastAsia="Times New Roman" w:cs="Times New Roman"/>
          <w:szCs w:val="24"/>
        </w:rPr>
      </w:pPr>
    </w:p>
    <w:p w14:paraId="076A14CB" w14:textId="77777777" w:rsidR="00F35954" w:rsidRDefault="00F35954" w:rsidP="00F35954">
      <w:pPr>
        <w:pStyle w:val="NoSpacing"/>
        <w:rPr>
          <w:rFonts w:eastAsia="Times New Roman" w:cs="Times New Roman"/>
          <w:szCs w:val="24"/>
        </w:rPr>
      </w:pPr>
    </w:p>
    <w:p w14:paraId="0BAC5297" w14:textId="77777777" w:rsidR="00F35954" w:rsidRDefault="00F35954" w:rsidP="00F3595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August 2023</w:t>
      </w:r>
    </w:p>
    <w:p w14:paraId="4244DF8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4B373" w14:textId="77777777" w:rsidR="00F35954" w:rsidRDefault="00F35954" w:rsidP="009139A6">
      <w:r>
        <w:separator/>
      </w:r>
    </w:p>
  </w:endnote>
  <w:endnote w:type="continuationSeparator" w:id="0">
    <w:p w14:paraId="7FEB647D" w14:textId="77777777" w:rsidR="00F35954" w:rsidRDefault="00F359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CDD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803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34D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05984" w14:textId="77777777" w:rsidR="00F35954" w:rsidRDefault="00F35954" w:rsidP="009139A6">
      <w:r>
        <w:separator/>
      </w:r>
    </w:p>
  </w:footnote>
  <w:footnote w:type="continuationSeparator" w:id="0">
    <w:p w14:paraId="4D597F8A" w14:textId="77777777" w:rsidR="00F35954" w:rsidRDefault="00F359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8ED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C33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247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5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35954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86B22"/>
  <w15:chartTrackingRefBased/>
  <w15:docId w15:val="{71981AC1-61C3-43B9-8C98-B22CA1932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2023-08-13T14:00:00Z</dcterms:created>
  <dcterms:modified xsi:type="dcterms:W3CDTF">2023-08-13T14:02:00Z</dcterms:modified>
</cp:coreProperties>
</file>